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600" w:firstRow="0" w:lastRow="0" w:firstColumn="0" w:lastColumn="0" w:noHBand="1" w:noVBand="1"/>
        <w:tblCaption w:val="Layout table"/>
      </w:tblPr>
      <w:tblGrid>
        <w:gridCol w:w="270"/>
        <w:gridCol w:w="1272"/>
        <w:gridCol w:w="1543"/>
        <w:gridCol w:w="1543"/>
        <w:gridCol w:w="1543"/>
        <w:gridCol w:w="399"/>
        <w:gridCol w:w="1144"/>
        <w:gridCol w:w="1543"/>
        <w:gridCol w:w="1543"/>
      </w:tblGrid>
      <w:tr w:rsidR="00137D21" w14:paraId="2F3314E3" w14:textId="77777777" w:rsidTr="00F64F7E">
        <w:tc>
          <w:tcPr>
            <w:tcW w:w="10800" w:type="dxa"/>
            <w:gridSpan w:val="9"/>
            <w:shd w:val="clear" w:color="auto" w:fill="93BF00" w:themeFill="accent1" w:themeFillShade="80"/>
          </w:tcPr>
          <w:p w14:paraId="3A858459" w14:textId="77777777" w:rsidR="00137D21" w:rsidRDefault="00F64F7E" w:rsidP="00F64F7E">
            <w:pPr>
              <w:pStyle w:val="Month"/>
            </w:pPr>
            <w:r>
              <w:t>September</w:t>
            </w:r>
          </w:p>
        </w:tc>
      </w:tr>
      <w:tr w:rsidR="00137D21" w14:paraId="1F680DBA" w14:textId="77777777" w:rsidTr="00F64F7E">
        <w:tc>
          <w:tcPr>
            <w:tcW w:w="10800" w:type="dxa"/>
            <w:gridSpan w:val="9"/>
            <w:tcBorders>
              <w:bottom w:val="single" w:sz="12" w:space="0" w:color="FFFFFF" w:themeColor="background1"/>
            </w:tcBorders>
            <w:shd w:val="clear" w:color="auto" w:fill="93BF00" w:themeFill="accent1" w:themeFillShade="80"/>
          </w:tcPr>
          <w:p w14:paraId="55B5180A" w14:textId="63E7AF4E" w:rsidR="00137D21" w:rsidRDefault="00DA398C" w:rsidP="00F64F7E">
            <w:pPr>
              <w:pStyle w:val="Year"/>
            </w:pPr>
            <w:r>
              <w:t>202</w:t>
            </w:r>
            <w:r w:rsidR="001514A5">
              <w:t>6</w:t>
            </w:r>
          </w:p>
        </w:tc>
      </w:tr>
      <w:tr w:rsidR="00137D21" w14:paraId="2FF6EB59" w14:textId="77777777" w:rsidTr="0090268C">
        <w:tc>
          <w:tcPr>
            <w:tcW w:w="10800" w:type="dxa"/>
            <w:gridSpan w:val="9"/>
            <w:tcBorders>
              <w:top w:val="single" w:sz="12" w:space="0" w:color="FFFFFF" w:themeColor="background1"/>
            </w:tcBorders>
            <w:shd w:val="clear" w:color="auto" w:fill="595959" w:themeFill="text1" w:themeFillTint="A6"/>
          </w:tcPr>
          <w:p w14:paraId="75E36718" w14:textId="735430BC" w:rsidR="00137D21" w:rsidRDefault="00C25575" w:rsidP="00F64F7E">
            <w:pPr>
              <w:pStyle w:val="Subtitle"/>
            </w:pPr>
            <w:r>
              <w:t>Summit Orthodontics</w:t>
            </w:r>
            <w:r w:rsidR="00137D21">
              <w:t xml:space="preserve"> </w:t>
            </w:r>
          </w:p>
        </w:tc>
      </w:tr>
      <w:tr w:rsidR="00137D21" w14:paraId="444AD58B" w14:textId="77777777" w:rsidTr="00F64F7E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270" w:type="dxa"/>
          </w:tcPr>
          <w:p w14:paraId="2EAF70E7" w14:textId="77777777" w:rsidR="00137D21" w:rsidRPr="0078527C" w:rsidRDefault="00137D21" w:rsidP="00F64F7E"/>
        </w:tc>
        <w:tc>
          <w:tcPr>
            <w:tcW w:w="6300" w:type="dxa"/>
            <w:gridSpan w:val="5"/>
          </w:tcPr>
          <w:p w14:paraId="1B8B10E8" w14:textId="77777777" w:rsidR="00137D21" w:rsidRPr="0078527C" w:rsidRDefault="00137D21" w:rsidP="00F64F7E"/>
        </w:tc>
        <w:tc>
          <w:tcPr>
            <w:tcW w:w="4230" w:type="dxa"/>
            <w:gridSpan w:val="3"/>
            <w:vMerge w:val="restart"/>
            <w:vAlign w:val="center"/>
          </w:tcPr>
          <w:p w14:paraId="41145698" w14:textId="77777777" w:rsidR="00137D21" w:rsidRDefault="00137D21" w:rsidP="00F64F7E">
            <w:pPr>
              <w:jc w:val="center"/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5C6713AA" wp14:editId="648F9B81">
                  <wp:extent cx="2135697" cy="1480921"/>
                  <wp:effectExtent l="152400" t="190500" r="245745" b="233680"/>
                  <wp:docPr id="20" name="Placehol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laceholder"/>
                          <pic:cNvPicPr/>
                        </pic:nvPicPr>
                        <pic:blipFill>
                          <a:blip r:embed="rId10"/>
                          <a:srcRect t="17036" b="17036"/>
                          <a:stretch>
                            <a:fillRect/>
                          </a:stretch>
                        </pic:blipFill>
                        <pic:spPr>
                          <a:xfrm rot="242734">
                            <a:off x="0" y="0"/>
                            <a:ext cx="2135697" cy="148092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25400" dir="2400000" sx="101000" sy="101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7D21" w14:paraId="12F248C7" w14:textId="77777777" w:rsidTr="00F64F7E">
        <w:tblPrEx>
          <w:tblLook w:val="04A0" w:firstRow="1" w:lastRow="0" w:firstColumn="1" w:lastColumn="0" w:noHBand="0" w:noVBand="1"/>
        </w:tblPrEx>
        <w:trPr>
          <w:trHeight w:val="3285"/>
        </w:trPr>
        <w:tc>
          <w:tcPr>
            <w:tcW w:w="270" w:type="dxa"/>
            <w:tcBorders>
              <w:bottom w:val="single" w:sz="6" w:space="0" w:color="BFBFBF" w:themeColor="background1" w:themeShade="BF"/>
            </w:tcBorders>
          </w:tcPr>
          <w:p w14:paraId="05EF048D" w14:textId="77777777" w:rsidR="00137D21" w:rsidRPr="0078527C" w:rsidRDefault="00137D21" w:rsidP="00F64F7E"/>
        </w:tc>
        <w:tc>
          <w:tcPr>
            <w:tcW w:w="6300" w:type="dxa"/>
            <w:gridSpan w:val="5"/>
            <w:tcBorders>
              <w:bottom w:val="single" w:sz="6" w:space="0" w:color="BFBFBF" w:themeColor="background1" w:themeShade="BF"/>
            </w:tcBorders>
          </w:tcPr>
          <w:p w14:paraId="6D430F88" w14:textId="77777777" w:rsidR="0007316D" w:rsidRDefault="0007316D" w:rsidP="00F64F7E">
            <w:pPr>
              <w:pStyle w:val="Title"/>
            </w:pPr>
            <w:r>
              <w:t>Never Forget 9/11</w:t>
            </w:r>
          </w:p>
          <w:p w14:paraId="3D8E3A8A" w14:textId="4F3C6D29" w:rsidR="00137D21" w:rsidRDefault="0007316D" w:rsidP="00F64F7E">
            <w:pPr>
              <w:pStyle w:val="Title"/>
            </w:pPr>
            <w:r>
              <w:t xml:space="preserve">Fall Begins </w:t>
            </w:r>
            <w:r w:rsidR="001514A5">
              <w:t>Tuesday</w:t>
            </w:r>
            <w:r>
              <w:t>, September 22nd</w:t>
            </w:r>
          </w:p>
          <w:p w14:paraId="14688525" w14:textId="3327F2CE" w:rsidR="00137D21" w:rsidRPr="0078527C" w:rsidRDefault="0007316D" w:rsidP="00F64F7E">
            <w:r>
              <w:t>September is a busy month.  Just putting a reminder</w:t>
            </w:r>
            <w:r w:rsidR="006A04F0">
              <w:t xml:space="preserve"> out</w:t>
            </w:r>
            <w:r>
              <w:t xml:space="preserve"> that ther</w:t>
            </w:r>
            <w:r w:rsidR="006A04F0">
              <w:t>e</w:t>
            </w:r>
            <w:r>
              <w:t xml:space="preserve"> </w:t>
            </w:r>
            <w:r w:rsidR="006A04F0">
              <w:t>is a</w:t>
            </w:r>
            <w:r>
              <w:t xml:space="preserve"> limited </w:t>
            </w:r>
            <w:r w:rsidR="006A04F0">
              <w:t xml:space="preserve">amount of </w:t>
            </w:r>
            <w:r>
              <w:t>after school appointments.  Please check school schedules for block time or off periods to sch</w:t>
            </w:r>
            <w:r w:rsidR="006A04F0">
              <w:t xml:space="preserve">edule appointments with Dr. Wiggins. </w:t>
            </w:r>
          </w:p>
        </w:tc>
        <w:tc>
          <w:tcPr>
            <w:tcW w:w="4230" w:type="dxa"/>
            <w:gridSpan w:val="3"/>
            <w:vMerge/>
            <w:tcBorders>
              <w:bottom w:val="single" w:sz="6" w:space="0" w:color="BFBFBF" w:themeColor="background1" w:themeShade="BF"/>
            </w:tcBorders>
            <w:vAlign w:val="center"/>
          </w:tcPr>
          <w:p w14:paraId="08C89B16" w14:textId="77777777" w:rsidR="00137D21" w:rsidRDefault="00137D21" w:rsidP="00F64F7E">
            <w:pPr>
              <w:jc w:val="center"/>
              <w:rPr>
                <w:noProof/>
                <w:lang w:val="en-AU" w:eastAsia="en-AU"/>
              </w:rPr>
            </w:pPr>
          </w:p>
        </w:tc>
      </w:tr>
      <w:tr w:rsidR="00137D21" w14:paraId="272D682B" w14:textId="77777777" w:rsidTr="00F56318">
        <w:tblPrEx>
          <w:tblLook w:val="04A0" w:firstRow="1" w:lastRow="0" w:firstColumn="1" w:lastColumn="0" w:noHBand="0" w:noVBand="1"/>
        </w:tblPrEx>
        <w:tc>
          <w:tcPr>
            <w:tcW w:w="154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73DEAD17" w14:textId="77777777" w:rsidR="00137D21" w:rsidRDefault="00000000" w:rsidP="00F64F7E">
            <w:pPr>
              <w:pStyle w:val="Days"/>
            </w:pPr>
            <w:sdt>
              <w:sdtPr>
                <w:id w:val="671306592"/>
                <w:placeholder>
                  <w:docPart w:val="939DCEE4A1564F538BD79FDD84F2852C"/>
                </w:placeholder>
                <w:temporary/>
                <w:showingPlcHdr/>
                <w15:appearance w15:val="hidden"/>
              </w:sdtPr>
              <w:sdtContent>
                <w:r w:rsidR="00137D21">
                  <w:t>Sunday</w:t>
                </w:r>
              </w:sdtContent>
            </w:sdt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40A35167" w14:textId="77777777" w:rsidR="00137D21" w:rsidRDefault="00000000" w:rsidP="00F64F7E">
            <w:pPr>
              <w:pStyle w:val="Days"/>
            </w:pPr>
            <w:sdt>
              <w:sdtPr>
                <w:id w:val="-812723994"/>
                <w:placeholder>
                  <w:docPart w:val="1E41D6B2328644A68561105524CB7BD4"/>
                </w:placeholder>
                <w:temporary/>
                <w:showingPlcHdr/>
                <w15:appearance w15:val="hidden"/>
              </w:sdtPr>
              <w:sdtContent>
                <w:r w:rsidR="00137D21">
                  <w:t>Monday</w:t>
                </w:r>
              </w:sdtContent>
            </w:sdt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5476B49C" w14:textId="77777777" w:rsidR="00137D21" w:rsidRDefault="00000000" w:rsidP="00F64F7E">
            <w:pPr>
              <w:pStyle w:val="Days"/>
            </w:pPr>
            <w:sdt>
              <w:sdtPr>
                <w:id w:val="1843501560"/>
                <w:placeholder>
                  <w:docPart w:val="D71B33A6DEE342099A122355CE8F528D"/>
                </w:placeholder>
                <w:temporary/>
                <w:showingPlcHdr/>
                <w15:appearance w15:val="hidden"/>
              </w:sdtPr>
              <w:sdtContent>
                <w:r w:rsidR="00137D21">
                  <w:t>Tuesday</w:t>
                </w:r>
              </w:sdtContent>
            </w:sdt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68FB967E" w14:textId="77777777" w:rsidR="00137D21" w:rsidRDefault="00000000" w:rsidP="00F64F7E">
            <w:pPr>
              <w:pStyle w:val="Days"/>
            </w:pPr>
            <w:sdt>
              <w:sdtPr>
                <w:id w:val="592896417"/>
                <w:placeholder>
                  <w:docPart w:val="B37DBE12694847A7BF366A705DED060A"/>
                </w:placeholder>
                <w:temporary/>
                <w:showingPlcHdr/>
                <w15:appearance w15:val="hidden"/>
              </w:sdtPr>
              <w:sdtContent>
                <w:r w:rsidR="00137D21">
                  <w:t>Wednesday</w:t>
                </w:r>
              </w:sdtContent>
            </w:sdt>
          </w:p>
        </w:tc>
        <w:tc>
          <w:tcPr>
            <w:tcW w:w="1543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16C9471A" w14:textId="77777777" w:rsidR="00137D21" w:rsidRDefault="00000000" w:rsidP="00F64F7E">
            <w:pPr>
              <w:pStyle w:val="Days"/>
            </w:pPr>
            <w:sdt>
              <w:sdtPr>
                <w:id w:val="1449279033"/>
                <w:placeholder>
                  <w:docPart w:val="E5D9A8C9201F4FF89AAC3940B5E7CDE9"/>
                </w:placeholder>
                <w:temporary/>
                <w:showingPlcHdr/>
                <w15:appearance w15:val="hidden"/>
              </w:sdtPr>
              <w:sdtContent>
                <w:r w:rsidR="00137D21">
                  <w:t>Thursday</w:t>
                </w:r>
              </w:sdtContent>
            </w:sdt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42B9766E" w14:textId="77777777" w:rsidR="00137D21" w:rsidRDefault="00000000" w:rsidP="00F64F7E">
            <w:pPr>
              <w:pStyle w:val="Days"/>
            </w:pPr>
            <w:sdt>
              <w:sdtPr>
                <w:id w:val="1503236000"/>
                <w:placeholder>
                  <w:docPart w:val="E7D8F0D58D654A199FAB2E2EDF1481F0"/>
                </w:placeholder>
                <w:temporary/>
                <w:showingPlcHdr/>
                <w15:appearance w15:val="hidden"/>
              </w:sdtPr>
              <w:sdtContent>
                <w:r w:rsidR="00137D21">
                  <w:t>Friday</w:t>
                </w:r>
              </w:sdtContent>
            </w:sdt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D9D9D9" w:themeFill="background1" w:themeFillShade="D9"/>
          </w:tcPr>
          <w:p w14:paraId="60012676" w14:textId="77777777" w:rsidR="00137D21" w:rsidRDefault="00000000" w:rsidP="00F64F7E">
            <w:pPr>
              <w:pStyle w:val="Days"/>
            </w:pPr>
            <w:sdt>
              <w:sdtPr>
                <w:id w:val="1495909446"/>
                <w:placeholder>
                  <w:docPart w:val="E535ECBC78EB4CEA871E753F99AF820C"/>
                </w:placeholder>
                <w:temporary/>
                <w:showingPlcHdr/>
                <w15:appearance w15:val="hidden"/>
              </w:sdtPr>
              <w:sdtContent>
                <w:r w:rsidR="00137D21">
                  <w:t>Saturday</w:t>
                </w:r>
              </w:sdtContent>
            </w:sdt>
          </w:p>
        </w:tc>
      </w:tr>
      <w:tr w:rsidR="00DA398C" w14:paraId="0F312B27" w14:textId="77777777" w:rsidTr="00F56318">
        <w:tblPrEx>
          <w:tblLook w:val="04A0" w:firstRow="1" w:lastRow="0" w:firstColumn="1" w:lastColumn="0" w:noHBand="0" w:noVBand="1"/>
        </w:tblPrEx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401F14C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992A283" w14:textId="0ED36AFB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9715460" w14:textId="68F8959B" w:rsidR="00DA398C" w:rsidRDefault="001514A5" w:rsidP="00DA398C">
            <w:pPr>
              <w:pStyle w:val="Dates"/>
              <w:rPr>
                <w:noProof/>
              </w:rPr>
            </w:pPr>
            <w:r>
              <w:t>1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BBEF072" w14:textId="6F73378B" w:rsidR="00DA398C" w:rsidRDefault="001514A5" w:rsidP="00DA398C">
            <w:pPr>
              <w:pStyle w:val="Dates"/>
              <w:rPr>
                <w:noProof/>
              </w:rPr>
            </w:pPr>
            <w:r>
              <w:t>2</w:t>
            </w: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71B0BC6" w14:textId="11A549B2" w:rsidR="00DA398C" w:rsidRDefault="001514A5" w:rsidP="00DA398C">
            <w:pPr>
              <w:pStyle w:val="Dates"/>
              <w:rPr>
                <w:noProof/>
              </w:rPr>
            </w:pPr>
            <w:r>
              <w:t>3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39F73E9" w14:textId="2CF19DB8" w:rsidR="00DA398C" w:rsidRDefault="001514A5" w:rsidP="00DA398C">
            <w:pPr>
              <w:pStyle w:val="Dates"/>
              <w:rPr>
                <w:noProof/>
              </w:rPr>
            </w:pPr>
            <w:r>
              <w:t>4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72E8856" w14:textId="432977ED" w:rsidR="00DA398C" w:rsidRDefault="001514A5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5</w:t>
            </w:r>
          </w:p>
        </w:tc>
      </w:tr>
      <w:tr w:rsidR="00DA398C" w14:paraId="28BB0A12" w14:textId="77777777" w:rsidTr="00F56318">
        <w:tblPrEx>
          <w:tblLook w:val="04A0" w:firstRow="1" w:lastRow="0" w:firstColumn="1" w:lastColumn="0" w:noHBand="0" w:noVBand="1"/>
        </w:tblPrEx>
        <w:trPr>
          <w:trHeight w:hRule="exact" w:val="864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C513DD3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3BDAC83" w14:textId="5FBBD62E" w:rsidR="003779C9" w:rsidRDefault="003779C9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5669176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1E8FBD96" w14:textId="6AE71483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30693B3" w14:textId="77777777" w:rsidR="00F56318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0B68EC7A" w14:textId="5E5D2360" w:rsidR="00DA398C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>8am-6pm</w:t>
            </w: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E0ACBB8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5344B4A6" w14:textId="3F361B80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C7B5944" w14:textId="77777777" w:rsidR="0047139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Administrative Day</w:t>
            </w:r>
          </w:p>
          <w:p w14:paraId="0DD32437" w14:textId="431C5055" w:rsidR="00DA398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8am-4pm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82118A2" w14:textId="0EA5EF21" w:rsidR="007A1F31" w:rsidRDefault="003A5CFE" w:rsidP="00CA3246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</w:tr>
      <w:tr w:rsidR="00DA398C" w14:paraId="44340A2C" w14:textId="77777777" w:rsidTr="00F56318">
        <w:tblPrEx>
          <w:tblLook w:val="04A0" w:firstRow="1" w:lastRow="0" w:firstColumn="1" w:lastColumn="0" w:noHBand="0" w:noVBand="1"/>
        </w:tblPrEx>
        <w:tc>
          <w:tcPr>
            <w:tcW w:w="154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A7E1AE6" w14:textId="2F00EAD0" w:rsidR="00DA398C" w:rsidRDefault="0047139C" w:rsidP="00DA398C">
            <w:pPr>
              <w:pStyle w:val="Dates"/>
              <w:rPr>
                <w:noProof/>
              </w:rPr>
            </w:pPr>
            <w:r>
              <w:t>6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2DAB289" w14:textId="2A1BB114" w:rsidR="00DA398C" w:rsidRDefault="0047139C" w:rsidP="00DA398C">
            <w:pPr>
              <w:pStyle w:val="Dates"/>
              <w:rPr>
                <w:noProof/>
              </w:rPr>
            </w:pPr>
            <w:r>
              <w:t>7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B000876" w14:textId="58CA3E9F" w:rsidR="00DA398C" w:rsidRDefault="0047139C" w:rsidP="00DA398C">
            <w:pPr>
              <w:pStyle w:val="Dates"/>
              <w:rPr>
                <w:noProof/>
              </w:rPr>
            </w:pPr>
            <w:r>
              <w:t>8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B5176C7" w14:textId="310EB41F" w:rsidR="00DA398C" w:rsidRDefault="0047139C" w:rsidP="00DA398C">
            <w:pPr>
              <w:pStyle w:val="Dates"/>
              <w:rPr>
                <w:noProof/>
              </w:rPr>
            </w:pPr>
            <w:r>
              <w:t>9</w:t>
            </w:r>
          </w:p>
        </w:tc>
        <w:tc>
          <w:tcPr>
            <w:tcW w:w="1543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F4676F3" w14:textId="57B19A06" w:rsidR="00DA398C" w:rsidRDefault="0047139C" w:rsidP="00DA398C">
            <w:pPr>
              <w:pStyle w:val="Dates"/>
              <w:rPr>
                <w:noProof/>
              </w:rPr>
            </w:pPr>
            <w:r>
              <w:t>10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D4E2D21" w14:textId="6478C17F" w:rsidR="00DA398C" w:rsidRDefault="0047139C" w:rsidP="00DA398C">
            <w:pPr>
              <w:pStyle w:val="Dates"/>
              <w:rPr>
                <w:noProof/>
              </w:rPr>
            </w:pPr>
            <w:r>
              <w:t>11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B2637B6" w14:textId="673A78A4" w:rsidR="00DA398C" w:rsidRDefault="0047139C" w:rsidP="00DA398C">
            <w:pPr>
              <w:pStyle w:val="Dates"/>
              <w:rPr>
                <w:noProof/>
              </w:rPr>
            </w:pPr>
            <w:r>
              <w:t>12</w:t>
            </w:r>
          </w:p>
        </w:tc>
      </w:tr>
      <w:tr w:rsidR="00DA398C" w14:paraId="02753DAB" w14:textId="77777777" w:rsidTr="00F56318">
        <w:tblPrEx>
          <w:tblLook w:val="04A0" w:firstRow="1" w:lastRow="0" w:firstColumn="1" w:lastColumn="0" w:noHBand="0" w:noVBand="1"/>
        </w:tblPrEx>
        <w:trPr>
          <w:trHeight w:hRule="exact" w:val="864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B7717A6" w14:textId="4F04ED42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6870490" w14:textId="77777777" w:rsidR="0047139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Administrative Day</w:t>
            </w:r>
          </w:p>
          <w:p w14:paraId="42D2F0BB" w14:textId="74C6D14A" w:rsidR="00DA398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8am-4pm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440763A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3169FCF8" w14:textId="28045AF9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AB69ECE" w14:textId="77777777" w:rsidR="00F56318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4A1A7110" w14:textId="0AF709C6" w:rsidR="00DA398C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>8am-6pm</w:t>
            </w: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A22DC5F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73704AC7" w14:textId="366D0127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3A57B31" w14:textId="77777777" w:rsidR="0047139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35F19793" w14:textId="4E73D1F4" w:rsidR="00DA398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050AFCE" w14:textId="49578A04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</w:tr>
      <w:tr w:rsidR="00DA398C" w14:paraId="3A979441" w14:textId="77777777" w:rsidTr="0047139C">
        <w:tblPrEx>
          <w:tblLook w:val="04A0" w:firstRow="1" w:lastRow="0" w:firstColumn="1" w:lastColumn="0" w:noHBand="0" w:noVBand="1"/>
        </w:tblPrEx>
        <w:trPr>
          <w:trHeight w:val="65"/>
        </w:trPr>
        <w:tc>
          <w:tcPr>
            <w:tcW w:w="154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6CB75B4" w14:textId="1CC5E534" w:rsidR="00DA398C" w:rsidRDefault="0047139C" w:rsidP="00DA398C">
            <w:pPr>
              <w:pStyle w:val="Dates"/>
              <w:rPr>
                <w:noProof/>
              </w:rPr>
            </w:pPr>
            <w:r>
              <w:t>13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66F5728" w14:textId="4F6EE046" w:rsidR="00DA398C" w:rsidRDefault="0047139C" w:rsidP="00DA398C">
            <w:pPr>
              <w:pStyle w:val="Dates"/>
              <w:rPr>
                <w:noProof/>
              </w:rPr>
            </w:pPr>
            <w:r>
              <w:t>14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86F5F11" w14:textId="1BABD3EF" w:rsidR="00DA398C" w:rsidRDefault="0047139C" w:rsidP="00DA398C">
            <w:pPr>
              <w:pStyle w:val="Dates"/>
              <w:rPr>
                <w:noProof/>
              </w:rPr>
            </w:pPr>
            <w:r>
              <w:t>15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39ED83C" w14:textId="29BC641C" w:rsidR="00DA398C" w:rsidRDefault="0047139C" w:rsidP="00DA398C">
            <w:pPr>
              <w:pStyle w:val="Dates"/>
              <w:rPr>
                <w:noProof/>
              </w:rPr>
            </w:pPr>
            <w:r>
              <w:t>16</w:t>
            </w:r>
          </w:p>
        </w:tc>
        <w:tc>
          <w:tcPr>
            <w:tcW w:w="1543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FDA2D17" w14:textId="7D73AAFD" w:rsidR="00DA398C" w:rsidRDefault="0047139C" w:rsidP="00DA398C">
            <w:pPr>
              <w:pStyle w:val="Dates"/>
              <w:rPr>
                <w:noProof/>
              </w:rPr>
            </w:pPr>
            <w:r>
              <w:t>17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000CD81" w14:textId="54833B40" w:rsidR="00DA398C" w:rsidRDefault="0047139C" w:rsidP="00DA398C">
            <w:pPr>
              <w:pStyle w:val="Dates"/>
              <w:rPr>
                <w:noProof/>
              </w:rPr>
            </w:pPr>
            <w:r>
              <w:t>18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9D8BB55" w14:textId="03B70339" w:rsidR="00DA398C" w:rsidRDefault="0047139C" w:rsidP="00DA398C">
            <w:pPr>
              <w:pStyle w:val="Dates"/>
              <w:rPr>
                <w:noProof/>
              </w:rPr>
            </w:pPr>
            <w:r>
              <w:t>19</w:t>
            </w:r>
          </w:p>
        </w:tc>
      </w:tr>
      <w:tr w:rsidR="00DA398C" w14:paraId="5B8741EC" w14:textId="77777777" w:rsidTr="00F56318">
        <w:tblPrEx>
          <w:tblLook w:val="04A0" w:firstRow="1" w:lastRow="0" w:firstColumn="1" w:lastColumn="0" w:noHBand="0" w:noVBand="1"/>
        </w:tblPrEx>
        <w:trPr>
          <w:trHeight w:hRule="exact" w:val="864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41F5C6D" w14:textId="0552A808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C1BEF11" w14:textId="77777777" w:rsidR="0047139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2229A122" w14:textId="36AF5710" w:rsidR="00DA398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ED20A71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32175F88" w14:textId="2AE7394A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23EA89A" w14:textId="77777777" w:rsidR="00F56318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45B8B780" w14:textId="78D6F435" w:rsidR="00DA398C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>8am-6pm</w:t>
            </w: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38D941E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5A649432" w14:textId="6977FA45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AC90BD3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6813D2CE" w14:textId="77777777" w:rsidR="0047139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Administrative Day</w:t>
            </w:r>
          </w:p>
          <w:p w14:paraId="5F96352D" w14:textId="5B8B1EEC" w:rsidR="00DA398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8am-4pm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082F895" w14:textId="3E56A627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</w:tr>
      <w:tr w:rsidR="00DA398C" w14:paraId="212CCF38" w14:textId="77777777" w:rsidTr="0047139C">
        <w:tblPrEx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154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EF8D3BF" w14:textId="5FB7EB21" w:rsidR="00DA398C" w:rsidRDefault="0047139C" w:rsidP="00DA398C">
            <w:pPr>
              <w:pStyle w:val="Dates"/>
              <w:rPr>
                <w:noProof/>
              </w:rPr>
            </w:pPr>
            <w:r>
              <w:t>20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AE03E7F" w14:textId="4C3E1313" w:rsidR="00DA398C" w:rsidRDefault="0047139C" w:rsidP="00DA398C">
            <w:pPr>
              <w:pStyle w:val="Dates"/>
              <w:rPr>
                <w:noProof/>
              </w:rPr>
            </w:pPr>
            <w:r>
              <w:t>21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7CA6E91" w14:textId="351F1CC5" w:rsidR="00DA398C" w:rsidRDefault="0047139C" w:rsidP="00DA398C">
            <w:pPr>
              <w:pStyle w:val="Dates"/>
              <w:rPr>
                <w:noProof/>
              </w:rPr>
            </w:pPr>
            <w:r>
              <w:t>22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C00A81C" w14:textId="447236FD" w:rsidR="00DA398C" w:rsidRDefault="0047139C" w:rsidP="00DA398C">
            <w:pPr>
              <w:pStyle w:val="Dates"/>
              <w:rPr>
                <w:noProof/>
              </w:rPr>
            </w:pPr>
            <w:r>
              <w:t>23</w:t>
            </w:r>
          </w:p>
        </w:tc>
        <w:tc>
          <w:tcPr>
            <w:tcW w:w="1543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03E288B" w14:textId="5AE46AFD" w:rsidR="00DA398C" w:rsidRDefault="0047139C" w:rsidP="00DA398C">
            <w:pPr>
              <w:pStyle w:val="Dates"/>
              <w:rPr>
                <w:noProof/>
              </w:rPr>
            </w:pPr>
            <w:r>
              <w:t>24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BA62554" w14:textId="086AD2E7" w:rsidR="00DA398C" w:rsidRDefault="0047139C" w:rsidP="00DA398C">
            <w:pPr>
              <w:pStyle w:val="Dates"/>
              <w:rPr>
                <w:noProof/>
              </w:rPr>
            </w:pPr>
            <w:r>
              <w:t>25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FF2D044" w14:textId="06B93E75" w:rsidR="00DA398C" w:rsidRDefault="0047139C" w:rsidP="00DA398C">
            <w:pPr>
              <w:pStyle w:val="Dates"/>
              <w:rPr>
                <w:noProof/>
              </w:rPr>
            </w:pPr>
            <w:r>
              <w:t>26</w:t>
            </w:r>
          </w:p>
        </w:tc>
      </w:tr>
      <w:tr w:rsidR="00DA398C" w14:paraId="7BC3DFBF" w14:textId="77777777" w:rsidTr="00F56318">
        <w:tblPrEx>
          <w:tblLook w:val="04A0" w:firstRow="1" w:lastRow="0" w:firstColumn="1" w:lastColumn="0" w:noHBand="0" w:noVBand="1"/>
        </w:tblPrEx>
        <w:trPr>
          <w:trHeight w:hRule="exact" w:val="864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F165D67" w14:textId="29643BB0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0CD8446" w14:textId="77777777" w:rsidR="0047139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Administrative Day</w:t>
            </w:r>
          </w:p>
          <w:p w14:paraId="280A0BE4" w14:textId="075823DC" w:rsidR="00DA398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8am-4pm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45F2304" w14:textId="77777777" w:rsidR="007A1F31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2476EAA5" w14:textId="70CF1FA6" w:rsidR="00DA398C" w:rsidRDefault="007A1F31" w:rsidP="007A1F31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9639468" w14:textId="77777777" w:rsidR="00F56318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011473FE" w14:textId="2C413D10" w:rsidR="00DA398C" w:rsidRDefault="00F56318" w:rsidP="00F56318">
            <w:pPr>
              <w:pStyle w:val="Dates"/>
              <w:rPr>
                <w:noProof/>
              </w:rPr>
            </w:pPr>
            <w:r>
              <w:rPr>
                <w:noProof/>
              </w:rPr>
              <w:t>8am-6pm</w:t>
            </w: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CC8232B" w14:textId="77777777" w:rsidR="0047139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08B285A8" w14:textId="24FA1A24" w:rsidR="00DA398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93003B4" w14:textId="77777777" w:rsidR="0047139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43BE4238" w14:textId="320AE609" w:rsidR="00DA398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4FF288F" w14:textId="1D30F2D2" w:rsidR="00DA398C" w:rsidRDefault="007A1F31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</w:tr>
      <w:tr w:rsidR="00DA398C" w14:paraId="6F1CD58E" w14:textId="77777777" w:rsidTr="00F56318">
        <w:tblPrEx>
          <w:tblLook w:val="04A0" w:firstRow="1" w:lastRow="0" w:firstColumn="1" w:lastColumn="0" w:noHBand="0" w:noVBand="1"/>
        </w:tblPrEx>
        <w:tc>
          <w:tcPr>
            <w:tcW w:w="154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46B8E83" w14:textId="61186C4D" w:rsidR="00DA398C" w:rsidRDefault="0047139C" w:rsidP="00DA398C">
            <w:pPr>
              <w:pStyle w:val="Dates"/>
              <w:rPr>
                <w:noProof/>
              </w:rPr>
            </w:pPr>
            <w:r>
              <w:t>27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D46EF43" w14:textId="175355F4" w:rsidR="00DA398C" w:rsidRDefault="0047139C" w:rsidP="00DA398C">
            <w:pPr>
              <w:pStyle w:val="Dates"/>
              <w:rPr>
                <w:noProof/>
              </w:rPr>
            </w:pPr>
            <w:r>
              <w:t>28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555B59B" w14:textId="30D13954" w:rsidR="00DA398C" w:rsidRDefault="0047139C" w:rsidP="00DA398C">
            <w:pPr>
              <w:pStyle w:val="Dates"/>
              <w:rPr>
                <w:noProof/>
              </w:rPr>
            </w:pPr>
            <w:r>
              <w:t>29</w:t>
            </w: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424D41A" w14:textId="0BC60C12" w:rsidR="00DA398C" w:rsidRDefault="0047139C" w:rsidP="00DA398C">
            <w:pPr>
              <w:pStyle w:val="Dates"/>
              <w:rPr>
                <w:noProof/>
              </w:rPr>
            </w:pPr>
            <w:r>
              <w:rPr>
                <w:noProof/>
              </w:rPr>
              <w:t>30</w:t>
            </w:r>
          </w:p>
        </w:tc>
        <w:tc>
          <w:tcPr>
            <w:tcW w:w="1543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3E9A64B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59D2B3E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990B280" w14:textId="77777777" w:rsidR="00DA398C" w:rsidRDefault="00DA398C" w:rsidP="00DA398C">
            <w:pPr>
              <w:pStyle w:val="Dates"/>
              <w:rPr>
                <w:noProof/>
              </w:rPr>
            </w:pPr>
          </w:p>
        </w:tc>
      </w:tr>
      <w:tr w:rsidR="00137D21" w14:paraId="569EE8DB" w14:textId="77777777" w:rsidTr="00F56318">
        <w:tblPrEx>
          <w:tblLook w:val="04A0" w:firstRow="1" w:lastRow="0" w:firstColumn="1" w:lastColumn="0" w:noHBand="0" w:noVBand="1"/>
        </w:tblPrEx>
        <w:trPr>
          <w:trHeight w:hRule="exact" w:val="864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039887F" w14:textId="79E03528" w:rsidR="00137D21" w:rsidRDefault="007A1F31" w:rsidP="00F64F7E">
            <w:pPr>
              <w:pStyle w:val="Dates"/>
              <w:rPr>
                <w:noProof/>
              </w:rPr>
            </w:pPr>
            <w:r>
              <w:rPr>
                <w:noProof/>
              </w:rPr>
              <w:t>Closed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FD4A664" w14:textId="77777777" w:rsidR="00137D21" w:rsidRDefault="004B1456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Administrative</w:t>
            </w:r>
          </w:p>
          <w:p w14:paraId="67181A1D" w14:textId="77777777" w:rsidR="004B1456" w:rsidRDefault="004B1456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Day</w:t>
            </w:r>
          </w:p>
          <w:p w14:paraId="7A3636CA" w14:textId="0E2F046F" w:rsidR="004B1456" w:rsidRDefault="004B1456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8am-4pm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4A62899" w14:textId="77777777" w:rsidR="0047139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0CE0EE9A" w14:textId="65705543" w:rsidR="00137D21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8am-5pm</w:t>
            </w: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F718FD6" w14:textId="77777777" w:rsidR="0047139C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 xml:space="preserve">Open </w:t>
            </w:r>
          </w:p>
          <w:p w14:paraId="2C2E504E" w14:textId="62A7D690" w:rsidR="00137D21" w:rsidRDefault="0047139C" w:rsidP="0047139C">
            <w:pPr>
              <w:pStyle w:val="Dates"/>
              <w:rPr>
                <w:noProof/>
              </w:rPr>
            </w:pPr>
            <w:r>
              <w:rPr>
                <w:noProof/>
              </w:rPr>
              <w:t>8am-6pm</w:t>
            </w: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7CB8952" w14:textId="77777777" w:rsidR="00137D21" w:rsidRDefault="00137D21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65FBF1F" w14:textId="77777777" w:rsidR="00137D21" w:rsidRDefault="00137D21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233C1CF" w14:textId="77777777" w:rsidR="00137D21" w:rsidRDefault="00137D21" w:rsidP="00F64F7E">
            <w:pPr>
              <w:pStyle w:val="Dates"/>
              <w:rPr>
                <w:noProof/>
              </w:rPr>
            </w:pPr>
          </w:p>
        </w:tc>
      </w:tr>
      <w:tr w:rsidR="00137D21" w14:paraId="0543EA79" w14:textId="77777777" w:rsidTr="00F56318">
        <w:tblPrEx>
          <w:tblLook w:val="04A0" w:firstRow="1" w:lastRow="0" w:firstColumn="1" w:lastColumn="0" w:noHBand="0" w:noVBand="1"/>
        </w:tblPrEx>
        <w:tc>
          <w:tcPr>
            <w:tcW w:w="154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957FE6A" w14:textId="77777777" w:rsidR="00137D21" w:rsidRDefault="00137D21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FC7EEB8" w14:textId="77777777" w:rsidR="00137D21" w:rsidRDefault="00137D21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41DC3E4" w14:textId="77777777" w:rsidR="00137D21" w:rsidRDefault="00137D21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4F0BA67" w14:textId="77777777" w:rsidR="00137D21" w:rsidRDefault="00137D21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22BBA37" w14:textId="77777777" w:rsidR="00137D21" w:rsidRDefault="00137D21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2939DAF" w14:textId="77777777" w:rsidR="00137D21" w:rsidRDefault="00137D21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41503EA" w14:textId="77777777" w:rsidR="00137D21" w:rsidRDefault="00137D21" w:rsidP="00F64F7E">
            <w:pPr>
              <w:pStyle w:val="Dates"/>
              <w:rPr>
                <w:noProof/>
              </w:rPr>
            </w:pPr>
          </w:p>
        </w:tc>
      </w:tr>
      <w:tr w:rsidR="00137D21" w14:paraId="5997F4F9" w14:textId="77777777" w:rsidTr="00F56318">
        <w:tblPrEx>
          <w:tblLook w:val="04A0" w:firstRow="1" w:lastRow="0" w:firstColumn="1" w:lastColumn="0" w:noHBand="0" w:noVBand="1"/>
        </w:tblPrEx>
        <w:trPr>
          <w:trHeight w:hRule="exact" w:val="864"/>
        </w:trPr>
        <w:tc>
          <w:tcPr>
            <w:tcW w:w="1542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986DBDB" w14:textId="77777777" w:rsidR="00137D21" w:rsidRDefault="00137D21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5AD275D" w14:textId="77777777" w:rsidR="00137D21" w:rsidRDefault="00137D21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ECC0D93" w14:textId="77777777" w:rsidR="00137D21" w:rsidRDefault="00137D21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531A4BB" w14:textId="77777777" w:rsidR="00137D21" w:rsidRDefault="00137D21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gridSpan w:val="2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C897C17" w14:textId="77777777" w:rsidR="00137D21" w:rsidRDefault="00137D21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16A563F" w14:textId="77777777" w:rsidR="00137D21" w:rsidRDefault="00137D21" w:rsidP="00F64F7E">
            <w:pPr>
              <w:pStyle w:val="Dates"/>
              <w:rPr>
                <w:noProof/>
              </w:rPr>
            </w:pPr>
          </w:p>
        </w:tc>
        <w:tc>
          <w:tcPr>
            <w:tcW w:w="1543" w:type="dxa"/>
            <w:tcBorders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77B8B32" w14:textId="77777777" w:rsidR="00137D21" w:rsidRDefault="00137D21" w:rsidP="00F64F7E">
            <w:pPr>
              <w:pStyle w:val="Dates"/>
              <w:rPr>
                <w:noProof/>
              </w:rPr>
            </w:pPr>
          </w:p>
        </w:tc>
      </w:tr>
    </w:tbl>
    <w:p w14:paraId="2B97FE95" w14:textId="77777777" w:rsidR="00C25575" w:rsidRDefault="00C25575" w:rsidP="00C25575">
      <w:pPr>
        <w:pStyle w:val="Quote"/>
      </w:pPr>
      <w:r>
        <w:t xml:space="preserve">On Administrative Days we have a staff member available to answer your calls, schedule an appointment or take a payment. </w:t>
      </w:r>
    </w:p>
    <w:p w14:paraId="3A26F39A" w14:textId="77777777" w:rsidR="00C25575" w:rsidRDefault="00C25575" w:rsidP="00C25575">
      <w:pPr>
        <w:pStyle w:val="Quote"/>
      </w:pPr>
      <w:r>
        <w:t xml:space="preserve"> Dr. Wiggins</w:t>
      </w:r>
      <w:r w:rsidR="0047139C">
        <w:t xml:space="preserve"> and Dr. Boswell are</w:t>
      </w:r>
      <w:r>
        <w:t xml:space="preserve"> not in the office on those days to assist patients. </w:t>
      </w:r>
    </w:p>
    <w:p w14:paraId="7FA77FA0" w14:textId="77777777" w:rsidR="00345858" w:rsidRDefault="00345858" w:rsidP="00C25575">
      <w:pPr>
        <w:pStyle w:val="Quote"/>
      </w:pPr>
    </w:p>
    <w:p w14:paraId="16EA4849" w14:textId="77777777" w:rsidR="00345858" w:rsidRDefault="00345858" w:rsidP="00C25575">
      <w:pPr>
        <w:pStyle w:val="Quote"/>
      </w:pPr>
    </w:p>
    <w:p w14:paraId="23C2140B" w14:textId="77777777" w:rsidR="00345858" w:rsidRDefault="00345858" w:rsidP="00C25575">
      <w:pPr>
        <w:pStyle w:val="Quote"/>
      </w:pPr>
    </w:p>
    <w:p w14:paraId="58971DCB" w14:textId="77777777" w:rsidR="00345858" w:rsidRDefault="00345858" w:rsidP="00C25575">
      <w:pPr>
        <w:pStyle w:val="Quote"/>
      </w:pPr>
    </w:p>
    <w:sectPr w:rsidR="00345858" w:rsidSect="00E85518">
      <w:pgSz w:w="12240" w:h="15840"/>
      <w:pgMar w:top="720" w:right="720" w:bottom="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CD31F" w14:textId="77777777" w:rsidR="00FC3C30" w:rsidRDefault="00FC3C30">
      <w:pPr>
        <w:spacing w:before="0" w:after="0"/>
      </w:pPr>
      <w:r>
        <w:separator/>
      </w:r>
    </w:p>
  </w:endnote>
  <w:endnote w:type="continuationSeparator" w:id="0">
    <w:p w14:paraId="5168D1AD" w14:textId="77777777" w:rsidR="00FC3C30" w:rsidRDefault="00FC3C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9D42B" w14:textId="77777777" w:rsidR="00FC3C30" w:rsidRDefault="00FC3C30">
      <w:pPr>
        <w:spacing w:before="0" w:after="0"/>
      </w:pPr>
      <w:r>
        <w:separator/>
      </w:r>
    </w:p>
  </w:footnote>
  <w:footnote w:type="continuationSeparator" w:id="0">
    <w:p w14:paraId="1BC0CCF2" w14:textId="77777777" w:rsidR="00FC3C30" w:rsidRDefault="00FC3C3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4030042">
    <w:abstractNumId w:val="9"/>
  </w:num>
  <w:num w:numId="2" w16cid:durableId="88745837">
    <w:abstractNumId w:val="7"/>
  </w:num>
  <w:num w:numId="3" w16cid:durableId="437723554">
    <w:abstractNumId w:val="6"/>
  </w:num>
  <w:num w:numId="4" w16cid:durableId="2121290115">
    <w:abstractNumId w:val="5"/>
  </w:num>
  <w:num w:numId="5" w16cid:durableId="726611790">
    <w:abstractNumId w:val="4"/>
  </w:num>
  <w:num w:numId="6" w16cid:durableId="1402019289">
    <w:abstractNumId w:val="8"/>
  </w:num>
  <w:num w:numId="7" w16cid:durableId="952326606">
    <w:abstractNumId w:val="3"/>
  </w:num>
  <w:num w:numId="8" w16cid:durableId="1809130945">
    <w:abstractNumId w:val="2"/>
  </w:num>
  <w:num w:numId="9" w16cid:durableId="720985617">
    <w:abstractNumId w:val="1"/>
  </w:num>
  <w:num w:numId="10" w16cid:durableId="1408577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/31/2021"/>
    <w:docVar w:name="MonthStart" w:val="1/1/2021"/>
    <w:docVar w:name="ShowDynamicGuides" w:val="1"/>
    <w:docVar w:name="ShowMarginGuides" w:val="0"/>
    <w:docVar w:name="ShowOutlines" w:val="0"/>
    <w:docVar w:name="ShowStaticGuides" w:val="0"/>
  </w:docVars>
  <w:rsids>
    <w:rsidRoot w:val="00425F23"/>
    <w:rsid w:val="0004123B"/>
    <w:rsid w:val="000439C7"/>
    <w:rsid w:val="00046CE3"/>
    <w:rsid w:val="0007316D"/>
    <w:rsid w:val="000B6223"/>
    <w:rsid w:val="000D01F2"/>
    <w:rsid w:val="00124ADC"/>
    <w:rsid w:val="00137D21"/>
    <w:rsid w:val="001514A5"/>
    <w:rsid w:val="00174F97"/>
    <w:rsid w:val="00193E15"/>
    <w:rsid w:val="001A74D2"/>
    <w:rsid w:val="001C2E84"/>
    <w:rsid w:val="00223E83"/>
    <w:rsid w:val="00245B3B"/>
    <w:rsid w:val="0025461A"/>
    <w:rsid w:val="0025748C"/>
    <w:rsid w:val="002F7032"/>
    <w:rsid w:val="00320970"/>
    <w:rsid w:val="00345858"/>
    <w:rsid w:val="00366DA6"/>
    <w:rsid w:val="00375B27"/>
    <w:rsid w:val="003779C9"/>
    <w:rsid w:val="00381234"/>
    <w:rsid w:val="0039369C"/>
    <w:rsid w:val="003A5CFE"/>
    <w:rsid w:val="003C08C2"/>
    <w:rsid w:val="003C33CE"/>
    <w:rsid w:val="004214C8"/>
    <w:rsid w:val="00425F23"/>
    <w:rsid w:val="00440D9C"/>
    <w:rsid w:val="004433AF"/>
    <w:rsid w:val="004479A9"/>
    <w:rsid w:val="0045525C"/>
    <w:rsid w:val="0045537C"/>
    <w:rsid w:val="0047139C"/>
    <w:rsid w:val="00491C8A"/>
    <w:rsid w:val="004A72A3"/>
    <w:rsid w:val="004B1456"/>
    <w:rsid w:val="004D5141"/>
    <w:rsid w:val="004E0874"/>
    <w:rsid w:val="004E691B"/>
    <w:rsid w:val="004F58AC"/>
    <w:rsid w:val="004F670E"/>
    <w:rsid w:val="005553D1"/>
    <w:rsid w:val="00593CB3"/>
    <w:rsid w:val="005B07ED"/>
    <w:rsid w:val="005B0C48"/>
    <w:rsid w:val="005D5DC8"/>
    <w:rsid w:val="006151D3"/>
    <w:rsid w:val="00621B98"/>
    <w:rsid w:val="0064687B"/>
    <w:rsid w:val="00680558"/>
    <w:rsid w:val="006A04F0"/>
    <w:rsid w:val="006D75F8"/>
    <w:rsid w:val="006E11E9"/>
    <w:rsid w:val="006F14E5"/>
    <w:rsid w:val="0078527C"/>
    <w:rsid w:val="00790E00"/>
    <w:rsid w:val="007A1F31"/>
    <w:rsid w:val="008043F6"/>
    <w:rsid w:val="00812DAD"/>
    <w:rsid w:val="0081356A"/>
    <w:rsid w:val="00836CC0"/>
    <w:rsid w:val="00845192"/>
    <w:rsid w:val="00871B27"/>
    <w:rsid w:val="00890592"/>
    <w:rsid w:val="008B41D3"/>
    <w:rsid w:val="008F0AEB"/>
    <w:rsid w:val="0090268C"/>
    <w:rsid w:val="00914DDE"/>
    <w:rsid w:val="00925ED9"/>
    <w:rsid w:val="00997C7D"/>
    <w:rsid w:val="009A164A"/>
    <w:rsid w:val="009A53C9"/>
    <w:rsid w:val="009A7C5B"/>
    <w:rsid w:val="00A4405D"/>
    <w:rsid w:val="00AB54A6"/>
    <w:rsid w:val="00B32E41"/>
    <w:rsid w:val="00B5578F"/>
    <w:rsid w:val="00B84FB0"/>
    <w:rsid w:val="00B864F3"/>
    <w:rsid w:val="00BC6A26"/>
    <w:rsid w:val="00BF0FEE"/>
    <w:rsid w:val="00BF4383"/>
    <w:rsid w:val="00C01EED"/>
    <w:rsid w:val="00C25575"/>
    <w:rsid w:val="00C41633"/>
    <w:rsid w:val="00C4518D"/>
    <w:rsid w:val="00CA3246"/>
    <w:rsid w:val="00CB00F4"/>
    <w:rsid w:val="00CB7095"/>
    <w:rsid w:val="00D26220"/>
    <w:rsid w:val="00D86D82"/>
    <w:rsid w:val="00DA398C"/>
    <w:rsid w:val="00DD64C4"/>
    <w:rsid w:val="00E14558"/>
    <w:rsid w:val="00E4031F"/>
    <w:rsid w:val="00E4576C"/>
    <w:rsid w:val="00E7264F"/>
    <w:rsid w:val="00E85518"/>
    <w:rsid w:val="00EA415B"/>
    <w:rsid w:val="00F26250"/>
    <w:rsid w:val="00F56318"/>
    <w:rsid w:val="00F64F7E"/>
    <w:rsid w:val="00FC3C30"/>
    <w:rsid w:val="00FE13F4"/>
    <w:rsid w:val="00FF3060"/>
    <w:rsid w:val="52D9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7704ED6"/>
  <w15:docId w15:val="{FBCABA80-4468-48D4-8EBF-3CEEB361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558"/>
  </w:style>
  <w:style w:type="paragraph" w:styleId="Heading1">
    <w:name w:val="heading 1"/>
    <w:basedOn w:val="Normal"/>
    <w:next w:val="Normal"/>
    <w:link w:val="Heading1Char"/>
    <w:uiPriority w:val="9"/>
    <w:semiHidden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CBFF1E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E2FF7E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E2FF7E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E2FF7E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92BD0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92BD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uiPriority w:val="1"/>
    <w:unhideWhenUsed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3"/>
    <w:rPr>
      <w:b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4"/>
    <w:qFormat/>
    <w:pPr>
      <w:spacing w:before="240" w:after="120"/>
    </w:pPr>
    <w:rPr>
      <w:rFonts w:asciiTheme="majorHAnsi" w:eastAsiaTheme="majorEastAsia" w:hAnsiTheme="majorHAnsi" w:cstheme="majorBidi"/>
      <w:color w:val="93BF00" w:themeColor="accent1" w:themeShade="80"/>
      <w:spacing w:val="5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4"/>
    <w:rPr>
      <w:rFonts w:asciiTheme="majorHAnsi" w:eastAsiaTheme="majorEastAsia" w:hAnsiTheme="majorHAnsi" w:cstheme="majorBidi"/>
      <w:color w:val="93BF00" w:themeColor="accent1" w:themeShade="80"/>
      <w:spacing w:val="5"/>
      <w:kern w:val="28"/>
      <w:sz w:val="40"/>
      <w:szCs w:val="40"/>
    </w:rPr>
  </w:style>
  <w:style w:type="paragraph" w:customStyle="1" w:styleId="Days">
    <w:name w:val="Days"/>
    <w:basedOn w:val="Normal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7"/>
    <w:qFormat/>
    <w:rsid w:val="004214C8"/>
    <w:pPr>
      <w:spacing w:before="0" w:after="0"/>
      <w:jc w:val="right"/>
    </w:pPr>
    <w:rPr>
      <w:color w:val="595959" w:themeColor="text1" w:themeTint="A6"/>
    </w:rPr>
  </w:style>
  <w:style w:type="paragraph" w:styleId="BalloonText">
    <w:name w:val="Balloon Text"/>
    <w:basedOn w:val="Normal"/>
    <w:link w:val="BalloonText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19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19"/>
    <w:semiHidden/>
    <w:unhideWhenUsed/>
  </w:style>
  <w:style w:type="paragraph" w:styleId="BlockText">
    <w:name w:val="Block Text"/>
    <w:basedOn w:val="Normal"/>
    <w:uiPriority w:val="19"/>
    <w:semiHidden/>
    <w:unhideWhenUsed/>
    <w:pPr>
      <w:pBdr>
        <w:top w:val="single" w:sz="2" w:space="10" w:color="E2FF7E" w:themeColor="accent1" w:shadow="1"/>
        <w:left w:val="single" w:sz="2" w:space="10" w:color="E2FF7E" w:themeColor="accent1" w:shadow="1"/>
        <w:bottom w:val="single" w:sz="2" w:space="10" w:color="E2FF7E" w:themeColor="accent1" w:shadow="1"/>
        <w:right w:val="single" w:sz="2" w:space="10" w:color="E2FF7E" w:themeColor="accent1" w:shadow="1"/>
      </w:pBdr>
      <w:ind w:left="1152" w:right="1152"/>
    </w:pPr>
    <w:rPr>
      <w:i/>
      <w:iCs/>
      <w:color w:val="E2FF7E" w:themeColor="accent1"/>
    </w:rPr>
  </w:style>
  <w:style w:type="paragraph" w:styleId="BodyText2">
    <w:name w:val="Body Text 2"/>
    <w:basedOn w:val="Normal"/>
    <w:link w:val="BodyText2Char"/>
    <w:uiPriority w:val="19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19"/>
    <w:semiHidden/>
    <w:rPr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19"/>
    <w:semiHidden/>
    <w:unhideWhenUsed/>
    <w:rsid w:val="0045537C"/>
    <w:pPr>
      <w:spacing w:after="0"/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19"/>
    <w:semiHidden/>
    <w:rsid w:val="0045537C"/>
    <w:rPr>
      <w:sz w:val="20"/>
    </w:rPr>
  </w:style>
  <w:style w:type="character" w:customStyle="1" w:styleId="BodyText2Char">
    <w:name w:val="Body Text 2 Char"/>
    <w:basedOn w:val="DefaultParagraphFont"/>
    <w:link w:val="BodyText2"/>
    <w:uiPriority w:val="19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uiPriority w:val="19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uiPriority w:val="19"/>
    <w:semiHidden/>
    <w:rPr>
      <w:sz w:val="20"/>
    </w:rPr>
  </w:style>
  <w:style w:type="paragraph" w:styleId="BodyTextIndent2">
    <w:name w:val="Body Text Indent 2"/>
    <w:basedOn w:val="Normal"/>
    <w:link w:val="BodyTextIndent2Char"/>
    <w:uiPriority w:val="19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19"/>
    <w:semiHidden/>
    <w:rPr>
      <w:sz w:val="20"/>
    </w:rPr>
  </w:style>
  <w:style w:type="paragraph" w:styleId="BodyTextIndent3">
    <w:name w:val="Body Text Indent 3"/>
    <w:basedOn w:val="Normal"/>
    <w:link w:val="BodyTextIndent3Char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19"/>
    <w:semiHidden/>
    <w:rPr>
      <w:sz w:val="16"/>
      <w:szCs w:val="16"/>
    </w:rPr>
  </w:style>
  <w:style w:type="paragraph" w:styleId="Caption">
    <w:name w:val="caption"/>
    <w:basedOn w:val="Normal"/>
    <w:next w:val="Normal"/>
    <w:uiPriority w:val="9"/>
    <w:semiHidden/>
    <w:unhideWhenUsed/>
    <w:qFormat/>
    <w:pPr>
      <w:spacing w:after="200"/>
    </w:pPr>
    <w:rPr>
      <w:b/>
      <w:bCs/>
      <w:color w:val="E2FF7E" w:themeColor="accent1"/>
    </w:rPr>
  </w:style>
  <w:style w:type="paragraph" w:styleId="Closing">
    <w:name w:val="Closing"/>
    <w:basedOn w:val="Normal"/>
    <w:link w:val="ClosingChar"/>
    <w:uiPriority w:val="19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uiPriority w:val="19"/>
    <w:semiHidden/>
    <w:rPr>
      <w:sz w:val="20"/>
    </w:rPr>
  </w:style>
  <w:style w:type="paragraph" w:styleId="CommentText">
    <w:name w:val="annotation text"/>
    <w:basedOn w:val="Normal"/>
    <w:link w:val="CommentTextChar"/>
    <w:uiPriority w:val="19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1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1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19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19"/>
    <w:semiHidden/>
    <w:unhideWhenUsed/>
  </w:style>
  <w:style w:type="character" w:customStyle="1" w:styleId="DateChar">
    <w:name w:val="Date Char"/>
    <w:basedOn w:val="DefaultParagraphFont"/>
    <w:link w:val="Date"/>
    <w:uiPriority w:val="19"/>
    <w:semiHidden/>
    <w:rPr>
      <w:sz w:val="20"/>
    </w:rPr>
  </w:style>
  <w:style w:type="paragraph" w:styleId="DocumentMap">
    <w:name w:val="Document Map"/>
    <w:basedOn w:val="Normal"/>
    <w:link w:val="DocumentMap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19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19"/>
    <w:semiHidden/>
    <w:unhideWhenUsed/>
  </w:style>
  <w:style w:type="character" w:customStyle="1" w:styleId="E-mailSignatureChar">
    <w:name w:val="E-mail Signature Char"/>
    <w:basedOn w:val="DefaultParagraphFont"/>
    <w:link w:val="E-mailSignature"/>
    <w:uiPriority w:val="19"/>
    <w:semiHidden/>
    <w:rPr>
      <w:sz w:val="20"/>
    </w:rPr>
  </w:style>
  <w:style w:type="paragraph" w:styleId="EndnoteText">
    <w:name w:val="endnote text"/>
    <w:basedOn w:val="Normal"/>
    <w:link w:val="EndnoteTextChar"/>
    <w:uiPriority w:val="19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19"/>
    <w:semiHidden/>
    <w:rPr>
      <w:sz w:val="20"/>
      <w:szCs w:val="20"/>
    </w:rPr>
  </w:style>
  <w:style w:type="paragraph" w:styleId="EnvelopeAddress">
    <w:name w:val="envelope address"/>
    <w:basedOn w:val="Normal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Header">
    <w:name w:val="header"/>
    <w:basedOn w:val="Normal"/>
    <w:link w:val="HeaderChar"/>
    <w:uiPriority w:val="99"/>
    <w:semiHidden/>
    <w:pPr>
      <w:spacing w:before="0" w:after="0"/>
    </w:pPr>
  </w:style>
  <w:style w:type="paragraph" w:styleId="FootnoteText">
    <w:name w:val="footnote text"/>
    <w:basedOn w:val="Normal"/>
    <w:link w:val="FootnoteTextChar"/>
    <w:uiPriority w:val="19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9"/>
    <w:semiHidden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14558"/>
  </w:style>
  <w:style w:type="paragraph" w:styleId="Footer">
    <w:name w:val="footer"/>
    <w:basedOn w:val="Normal"/>
    <w:link w:val="FooterChar"/>
    <w:uiPriority w:val="99"/>
    <w:semiHidden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semiHidden/>
    <w:rsid w:val="00E14558"/>
    <w:rPr>
      <w:rFonts w:asciiTheme="majorHAnsi" w:eastAsiaTheme="majorEastAsia" w:hAnsiTheme="majorHAnsi" w:cstheme="majorBidi"/>
      <w:b/>
      <w:bCs/>
      <w:color w:val="CBFF1E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E2FF7E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E2FF7E" w:themeColor="accent1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E2FF7E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92BD0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92BD0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19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19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uiPriority w:val="19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19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19"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uiPriority w:val="19"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uiPriority w:val="19"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uiPriority w:val="19"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uiPriority w:val="19"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uiPriority w:val="19"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uiPriority w:val="19"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uiPriority w:val="19"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uiPriority w:val="19"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19"/>
    <w:semiHidden/>
    <w:unhideWhenUsed/>
    <w:pPr>
      <w:ind w:left="360" w:hanging="360"/>
      <w:contextualSpacing/>
    </w:pPr>
  </w:style>
  <w:style w:type="paragraph" w:styleId="List2">
    <w:name w:val="List 2"/>
    <w:basedOn w:val="Normal"/>
    <w:uiPriority w:val="19"/>
    <w:semiHidden/>
    <w:unhideWhenUsed/>
    <w:pPr>
      <w:ind w:left="720" w:hanging="360"/>
      <w:contextualSpacing/>
    </w:pPr>
  </w:style>
  <w:style w:type="paragraph" w:styleId="List3">
    <w:name w:val="List 3"/>
    <w:basedOn w:val="Normal"/>
    <w:uiPriority w:val="19"/>
    <w:semiHidden/>
    <w:unhideWhenUsed/>
    <w:pPr>
      <w:ind w:left="1080" w:hanging="360"/>
      <w:contextualSpacing/>
    </w:pPr>
  </w:style>
  <w:style w:type="paragraph" w:styleId="List4">
    <w:name w:val="List 4"/>
    <w:basedOn w:val="Normal"/>
    <w:uiPriority w:val="19"/>
    <w:semiHidden/>
    <w:unhideWhenUsed/>
    <w:pPr>
      <w:ind w:left="1440" w:hanging="360"/>
      <w:contextualSpacing/>
    </w:pPr>
  </w:style>
  <w:style w:type="paragraph" w:styleId="List5">
    <w:name w:val="List 5"/>
    <w:basedOn w:val="Normal"/>
    <w:uiPriority w:val="19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uiPriority w:val="19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1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1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19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19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19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19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19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19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19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uiPriority w:val="19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19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19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19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19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19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"/>
    <w:semiHidden/>
    <w:pPr>
      <w:spacing w:before="0" w:after="0"/>
    </w:pPr>
  </w:style>
  <w:style w:type="paragraph" w:styleId="NormalWeb">
    <w:name w:val="Normal (Web)"/>
    <w:basedOn w:val="Normal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19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19"/>
    <w:semiHidden/>
    <w:unhideWhenUsed/>
  </w:style>
  <w:style w:type="character" w:customStyle="1" w:styleId="NoteHeadingChar">
    <w:name w:val="Note Heading Char"/>
    <w:basedOn w:val="DefaultParagraphFont"/>
    <w:link w:val="NoteHeading"/>
    <w:uiPriority w:val="19"/>
    <w:semiHidden/>
    <w:rPr>
      <w:sz w:val="20"/>
    </w:rPr>
  </w:style>
  <w:style w:type="paragraph" w:styleId="PlainText">
    <w:name w:val="Plain Text"/>
    <w:basedOn w:val="Normal"/>
    <w:link w:val="PlainTextChar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19"/>
    <w:semiHidden/>
    <w:rPr>
      <w:rFonts w:ascii="Consolas" w:hAnsi="Consolas"/>
      <w:sz w:val="21"/>
      <w:szCs w:val="21"/>
    </w:rPr>
  </w:style>
  <w:style w:type="paragraph" w:styleId="Quote">
    <w:name w:val="Quote"/>
    <w:basedOn w:val="Normal"/>
    <w:link w:val="QuoteChar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QuoteChar">
    <w:name w:val="Quote Char"/>
    <w:basedOn w:val="DefaultParagraphFont"/>
    <w:link w:val="Quote"/>
    <w:uiPriority w:val="8"/>
    <w:rPr>
      <w:iCs/>
    </w:rPr>
  </w:style>
  <w:style w:type="paragraph" w:styleId="Salutation">
    <w:name w:val="Salutation"/>
    <w:basedOn w:val="Normal"/>
    <w:next w:val="Normal"/>
    <w:link w:val="SalutationChar"/>
    <w:uiPriority w:val="19"/>
    <w:semiHidden/>
    <w:unhideWhenUsed/>
  </w:style>
  <w:style w:type="character" w:customStyle="1" w:styleId="SalutationChar">
    <w:name w:val="Salutation Char"/>
    <w:basedOn w:val="DefaultParagraphFont"/>
    <w:link w:val="Salutation"/>
    <w:uiPriority w:val="19"/>
    <w:semiHidden/>
    <w:rPr>
      <w:sz w:val="20"/>
    </w:rPr>
  </w:style>
  <w:style w:type="paragraph" w:styleId="Signature">
    <w:name w:val="Signature"/>
    <w:basedOn w:val="Normal"/>
    <w:link w:val="SignatureChar"/>
    <w:uiPriority w:val="19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semiHidden/>
    <w:rPr>
      <w:sz w:val="20"/>
    </w:rPr>
  </w:style>
  <w:style w:type="paragraph" w:styleId="TableofAuthorities">
    <w:name w:val="table of authorities"/>
    <w:basedOn w:val="Normal"/>
    <w:next w:val="Normal"/>
    <w:uiPriority w:val="19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uiPriority w:val="19"/>
    <w:semiHidden/>
    <w:unhideWhenUsed/>
  </w:style>
  <w:style w:type="paragraph" w:styleId="TOAHeading">
    <w:name w:val="toa heading"/>
    <w:basedOn w:val="Normal"/>
    <w:next w:val="Normal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14"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14"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14"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14"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14"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14"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14"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14"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14"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uiPriority w:val="14"/>
    <w:semiHidden/>
    <w:unhideWhenUsed/>
    <w:qFormat/>
    <w:pPr>
      <w:outlineLvl w:val="9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14558"/>
  </w:style>
  <w:style w:type="table" w:styleId="PlainTable4">
    <w:name w:val="Plain Table 4"/>
    <w:basedOn w:val="TableNormal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mmit%20ortho\AppData\Local\Microsoft\Office\16.0\DTS\en-US%7bA4EE34BD-3630-4C72-A4D7-58746526F60E%7d\%7b4CA5F278-DACD-4844-965F-EEE4AFC468E0%7dtf16382941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9DCEE4A1564F538BD79FDD84F28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F3679-6CE4-4469-AEDE-EAD741472336}"/>
      </w:docPartPr>
      <w:docPartBody>
        <w:p w:rsidR="00E14996" w:rsidRDefault="00000000">
          <w:pPr>
            <w:pStyle w:val="939DCEE4A1564F538BD79FDD84F2852C"/>
          </w:pPr>
          <w:r>
            <w:t>Sunday</w:t>
          </w:r>
        </w:p>
      </w:docPartBody>
    </w:docPart>
    <w:docPart>
      <w:docPartPr>
        <w:name w:val="1E41D6B2328644A68561105524CB7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D2A32-F009-4716-86F0-7CFAF0164FAC}"/>
      </w:docPartPr>
      <w:docPartBody>
        <w:p w:rsidR="00E14996" w:rsidRDefault="00000000">
          <w:pPr>
            <w:pStyle w:val="1E41D6B2328644A68561105524CB7BD4"/>
          </w:pPr>
          <w:r>
            <w:t>Monday</w:t>
          </w:r>
        </w:p>
      </w:docPartBody>
    </w:docPart>
    <w:docPart>
      <w:docPartPr>
        <w:name w:val="D71B33A6DEE342099A122355CE8F5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23941-9494-4787-9B55-B6F9148AAB44}"/>
      </w:docPartPr>
      <w:docPartBody>
        <w:p w:rsidR="00E14996" w:rsidRDefault="00000000">
          <w:pPr>
            <w:pStyle w:val="D71B33A6DEE342099A122355CE8F528D"/>
          </w:pPr>
          <w:r>
            <w:t>Tuesday</w:t>
          </w:r>
        </w:p>
      </w:docPartBody>
    </w:docPart>
    <w:docPart>
      <w:docPartPr>
        <w:name w:val="B37DBE12694847A7BF366A705DED0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1F270-73CA-4579-8B55-D18C055FC85D}"/>
      </w:docPartPr>
      <w:docPartBody>
        <w:p w:rsidR="00E14996" w:rsidRDefault="00000000">
          <w:pPr>
            <w:pStyle w:val="B37DBE12694847A7BF366A705DED060A"/>
          </w:pPr>
          <w:r>
            <w:t>Wednesday</w:t>
          </w:r>
        </w:p>
      </w:docPartBody>
    </w:docPart>
    <w:docPart>
      <w:docPartPr>
        <w:name w:val="E5D9A8C9201F4FF89AAC3940B5E7C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E51B3-4286-4338-8E5B-8FCDE9526BFA}"/>
      </w:docPartPr>
      <w:docPartBody>
        <w:p w:rsidR="00E14996" w:rsidRDefault="00000000">
          <w:pPr>
            <w:pStyle w:val="E5D9A8C9201F4FF89AAC3940B5E7CDE9"/>
          </w:pPr>
          <w:r>
            <w:t>Thursday</w:t>
          </w:r>
        </w:p>
      </w:docPartBody>
    </w:docPart>
    <w:docPart>
      <w:docPartPr>
        <w:name w:val="E7D8F0D58D654A199FAB2E2EDF148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21E78-717E-48C9-A876-E127148EC14D}"/>
      </w:docPartPr>
      <w:docPartBody>
        <w:p w:rsidR="00E14996" w:rsidRDefault="00000000">
          <w:pPr>
            <w:pStyle w:val="E7D8F0D58D654A199FAB2E2EDF1481F0"/>
          </w:pPr>
          <w:r>
            <w:t>Friday</w:t>
          </w:r>
        </w:p>
      </w:docPartBody>
    </w:docPart>
    <w:docPart>
      <w:docPartPr>
        <w:name w:val="E535ECBC78EB4CEA871E753F99AF8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74CB6-B07F-4AA1-8485-8BC3BD587092}"/>
      </w:docPartPr>
      <w:docPartBody>
        <w:p w:rsidR="00E14996" w:rsidRDefault="00000000">
          <w:pPr>
            <w:pStyle w:val="E535ECBC78EB4CEA871E753F99AF820C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F0"/>
    <w:rsid w:val="001C2E84"/>
    <w:rsid w:val="00245B3B"/>
    <w:rsid w:val="00365670"/>
    <w:rsid w:val="00404C5B"/>
    <w:rsid w:val="004479A9"/>
    <w:rsid w:val="00491C8A"/>
    <w:rsid w:val="00790E00"/>
    <w:rsid w:val="008266F0"/>
    <w:rsid w:val="00942FA1"/>
    <w:rsid w:val="00B72FB0"/>
    <w:rsid w:val="00DE23C8"/>
    <w:rsid w:val="00E1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9DCEE4A1564F538BD79FDD84F2852C">
    <w:name w:val="939DCEE4A1564F538BD79FDD84F2852C"/>
  </w:style>
  <w:style w:type="paragraph" w:customStyle="1" w:styleId="1E41D6B2328644A68561105524CB7BD4">
    <w:name w:val="1E41D6B2328644A68561105524CB7BD4"/>
  </w:style>
  <w:style w:type="paragraph" w:customStyle="1" w:styleId="D71B33A6DEE342099A122355CE8F528D">
    <w:name w:val="D71B33A6DEE342099A122355CE8F528D"/>
  </w:style>
  <w:style w:type="paragraph" w:customStyle="1" w:styleId="B37DBE12694847A7BF366A705DED060A">
    <w:name w:val="B37DBE12694847A7BF366A705DED060A"/>
  </w:style>
  <w:style w:type="paragraph" w:customStyle="1" w:styleId="E5D9A8C9201F4FF89AAC3940B5E7CDE9">
    <w:name w:val="E5D9A8C9201F4FF89AAC3940B5E7CDE9"/>
  </w:style>
  <w:style w:type="paragraph" w:customStyle="1" w:styleId="E7D8F0D58D654A199FAB2E2EDF1481F0">
    <w:name w:val="E7D8F0D58D654A199FAB2E2EDF1481F0"/>
  </w:style>
  <w:style w:type="paragraph" w:customStyle="1" w:styleId="E535ECBC78EB4CEA871E753F99AF820C">
    <w:name w:val="E535ECBC78EB4CEA871E753F99AF82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E2FF7E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1D7A97-71FE-4F8B-A6C3-295B658661E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88340E5D-D5B4-415D-954F-0D0852FF6E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3AA574-870F-43EB-9117-5A63792AB95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{4CA5F278-DACD-4844-965F-EEE4AFC468E0}tf16382941_win32.dotx</Template>
  <TotalTime>2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summit ortho</dc:creator>
  <cp:keywords/>
  <dc:description/>
  <cp:lastModifiedBy>Summit Orthodontics</cp:lastModifiedBy>
  <cp:revision>3</cp:revision>
  <dcterms:created xsi:type="dcterms:W3CDTF">2026-01-08T01:05:00Z</dcterms:created>
  <dcterms:modified xsi:type="dcterms:W3CDTF">2026-07-08T16:38:00Z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</Properties>
</file>