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600" w:firstRow="0" w:lastRow="0" w:firstColumn="0" w:lastColumn="0" w:noHBand="1" w:noVBand="1"/>
        <w:tblCaption w:val="Layout table"/>
      </w:tblPr>
      <w:tblGrid>
        <w:gridCol w:w="270"/>
        <w:gridCol w:w="1272"/>
        <w:gridCol w:w="1543"/>
        <w:gridCol w:w="1543"/>
        <w:gridCol w:w="1543"/>
        <w:gridCol w:w="399"/>
        <w:gridCol w:w="1144"/>
        <w:gridCol w:w="1543"/>
        <w:gridCol w:w="1543"/>
      </w:tblGrid>
      <w:tr w:rsidR="00F64F7E" w14:paraId="34091151" w14:textId="77777777" w:rsidTr="00F64F7E">
        <w:tc>
          <w:tcPr>
            <w:tcW w:w="10800" w:type="dxa"/>
            <w:gridSpan w:val="9"/>
            <w:shd w:val="clear" w:color="auto" w:fill="93BF00" w:themeFill="accent1" w:themeFillShade="80"/>
          </w:tcPr>
          <w:p w14:paraId="0D73F19F" w14:textId="77777777" w:rsidR="00F64F7E" w:rsidRDefault="00F64F7E" w:rsidP="00F64F7E">
            <w:pPr>
              <w:pStyle w:val="Month"/>
            </w:pPr>
            <w:r>
              <w:t>October</w:t>
            </w:r>
          </w:p>
        </w:tc>
      </w:tr>
      <w:tr w:rsidR="00F64F7E" w14:paraId="62AF5808" w14:textId="77777777" w:rsidTr="00F64F7E">
        <w:tc>
          <w:tcPr>
            <w:tcW w:w="10800" w:type="dxa"/>
            <w:gridSpan w:val="9"/>
            <w:tcBorders>
              <w:bottom w:val="single" w:sz="12" w:space="0" w:color="FFFFFF" w:themeColor="background1"/>
            </w:tcBorders>
            <w:shd w:val="clear" w:color="auto" w:fill="93BF00" w:themeFill="accent1" w:themeFillShade="80"/>
          </w:tcPr>
          <w:p w14:paraId="5AEA1EE0" w14:textId="549F39E1" w:rsidR="00F64F7E" w:rsidRDefault="00DA398C" w:rsidP="00F64F7E">
            <w:pPr>
              <w:pStyle w:val="Year"/>
            </w:pPr>
            <w:r>
              <w:t>202</w:t>
            </w:r>
            <w:r w:rsidR="0047139C">
              <w:t>6</w:t>
            </w:r>
          </w:p>
        </w:tc>
      </w:tr>
      <w:tr w:rsidR="00F64F7E" w14:paraId="1E81901C" w14:textId="77777777" w:rsidTr="0090268C">
        <w:tc>
          <w:tcPr>
            <w:tcW w:w="10800" w:type="dxa"/>
            <w:gridSpan w:val="9"/>
            <w:tcBorders>
              <w:top w:val="single" w:sz="12" w:space="0" w:color="FFFFFF" w:themeColor="background1"/>
            </w:tcBorders>
            <w:shd w:val="clear" w:color="auto" w:fill="595959" w:themeFill="text1" w:themeFillTint="A6"/>
          </w:tcPr>
          <w:p w14:paraId="7BD110E1" w14:textId="24090D38" w:rsidR="00F64F7E" w:rsidRDefault="00C25575" w:rsidP="00F64F7E">
            <w:pPr>
              <w:pStyle w:val="Subtitle"/>
            </w:pPr>
            <w:r>
              <w:t xml:space="preserve">Summit Orthodontics </w:t>
            </w:r>
            <w:r w:rsidR="00F64F7E">
              <w:t xml:space="preserve"> </w:t>
            </w:r>
          </w:p>
        </w:tc>
      </w:tr>
      <w:tr w:rsidR="00F64F7E" w14:paraId="06E7B46B" w14:textId="77777777" w:rsidTr="00F64F7E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70" w:type="dxa"/>
          </w:tcPr>
          <w:p w14:paraId="6B824C20" w14:textId="77777777" w:rsidR="00F64F7E" w:rsidRPr="0078527C" w:rsidRDefault="00F64F7E" w:rsidP="00F64F7E"/>
        </w:tc>
        <w:tc>
          <w:tcPr>
            <w:tcW w:w="6300" w:type="dxa"/>
            <w:gridSpan w:val="5"/>
          </w:tcPr>
          <w:p w14:paraId="00AF4C2F" w14:textId="77777777" w:rsidR="00F64F7E" w:rsidRPr="0078527C" w:rsidRDefault="00F64F7E" w:rsidP="00F64F7E"/>
        </w:tc>
        <w:tc>
          <w:tcPr>
            <w:tcW w:w="4230" w:type="dxa"/>
            <w:gridSpan w:val="3"/>
            <w:vMerge w:val="restart"/>
            <w:vAlign w:val="center"/>
          </w:tcPr>
          <w:p w14:paraId="600A518F" w14:textId="77777777" w:rsidR="00F64F7E" w:rsidRDefault="00F64F7E" w:rsidP="00F64F7E">
            <w:pPr>
              <w:jc w:val="center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7F22658A" wp14:editId="73D98387">
                  <wp:extent cx="2135697" cy="1480921"/>
                  <wp:effectExtent l="152400" t="190500" r="245745" b="233680"/>
                  <wp:docPr id="21" name="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laceholder"/>
                          <pic:cNvPicPr/>
                        </pic:nvPicPr>
                        <pic:blipFill>
                          <a:blip r:embed="rId10"/>
                          <a:srcRect t="22614" b="22614"/>
                          <a:stretch>
                            <a:fillRect/>
                          </a:stretch>
                        </pic:blipFill>
                        <pic:spPr>
                          <a:xfrm rot="242734">
                            <a:off x="0" y="0"/>
                            <a:ext cx="2135697" cy="14809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25400" dir="2400000" sx="101000" sy="101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F7E" w14:paraId="258253C4" w14:textId="77777777" w:rsidTr="00F64F7E">
        <w:tblPrEx>
          <w:tblLook w:val="04A0" w:firstRow="1" w:lastRow="0" w:firstColumn="1" w:lastColumn="0" w:noHBand="0" w:noVBand="1"/>
        </w:tblPrEx>
        <w:trPr>
          <w:trHeight w:val="3285"/>
        </w:trPr>
        <w:tc>
          <w:tcPr>
            <w:tcW w:w="270" w:type="dxa"/>
            <w:tcBorders>
              <w:bottom w:val="single" w:sz="6" w:space="0" w:color="BFBFBF" w:themeColor="background1" w:themeShade="BF"/>
            </w:tcBorders>
          </w:tcPr>
          <w:p w14:paraId="0201272B" w14:textId="77777777" w:rsidR="00F64F7E" w:rsidRPr="0078527C" w:rsidRDefault="00F64F7E" w:rsidP="00F64F7E"/>
        </w:tc>
        <w:tc>
          <w:tcPr>
            <w:tcW w:w="6300" w:type="dxa"/>
            <w:gridSpan w:val="5"/>
            <w:tcBorders>
              <w:bottom w:val="single" w:sz="6" w:space="0" w:color="BFBFBF" w:themeColor="background1" w:themeShade="BF"/>
            </w:tcBorders>
          </w:tcPr>
          <w:p w14:paraId="01485C3D" w14:textId="42DDCC96" w:rsidR="00F64F7E" w:rsidRDefault="006A04F0" w:rsidP="00F64F7E">
            <w:pPr>
              <w:pStyle w:val="Title"/>
            </w:pPr>
            <w:r>
              <w:t>Happy Halloween</w:t>
            </w:r>
          </w:p>
          <w:p w14:paraId="50074BCE" w14:textId="050E39EF" w:rsidR="00F64F7E" w:rsidRPr="0078527C" w:rsidRDefault="006A04F0" w:rsidP="00F64F7E">
            <w:r>
              <w:t xml:space="preserve">We love Halloween in the office.  We hope to see you in this month as we always go all out for Halloween. Last year we celebrated </w:t>
            </w:r>
            <w:r w:rsidR="0047139C">
              <w:t>Shrek</w:t>
            </w:r>
            <w:r>
              <w:t>.  I wonder what we will be this year.  Stay tuned!</w:t>
            </w:r>
          </w:p>
        </w:tc>
        <w:tc>
          <w:tcPr>
            <w:tcW w:w="4230" w:type="dxa"/>
            <w:gridSpan w:val="3"/>
            <w:vMerge/>
            <w:tcBorders>
              <w:bottom w:val="single" w:sz="6" w:space="0" w:color="BFBFBF" w:themeColor="background1" w:themeShade="BF"/>
            </w:tcBorders>
            <w:vAlign w:val="center"/>
          </w:tcPr>
          <w:p w14:paraId="42F3FECA" w14:textId="77777777" w:rsidR="00F64F7E" w:rsidRDefault="00F64F7E" w:rsidP="00F64F7E">
            <w:pPr>
              <w:jc w:val="center"/>
              <w:rPr>
                <w:noProof/>
                <w:lang w:val="en-AU" w:eastAsia="en-AU"/>
              </w:rPr>
            </w:pPr>
          </w:p>
        </w:tc>
      </w:tr>
      <w:tr w:rsidR="00F64F7E" w14:paraId="75B85E60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13D44B84" w14:textId="77777777" w:rsidR="00F64F7E" w:rsidRDefault="00000000" w:rsidP="00F64F7E">
            <w:pPr>
              <w:pStyle w:val="Days"/>
            </w:pPr>
            <w:sdt>
              <w:sdtPr>
                <w:id w:val="1403173083"/>
                <w:placeholder>
                  <w:docPart w:val="ECEB16C7C92841EA8A0F4915F42B8556"/>
                </w:placeholder>
                <w:temporary/>
                <w:showingPlcHdr/>
                <w15:appearance w15:val="hidden"/>
              </w:sdtPr>
              <w:sdtContent>
                <w:r w:rsidR="00F64F7E">
                  <w:t>Sunday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5261BB1A" w14:textId="77777777" w:rsidR="00F64F7E" w:rsidRDefault="00000000" w:rsidP="00F64F7E">
            <w:pPr>
              <w:pStyle w:val="Days"/>
            </w:pPr>
            <w:sdt>
              <w:sdtPr>
                <w:id w:val="505401177"/>
                <w:placeholder>
                  <w:docPart w:val="7C783AD5BAC7492AB451876E188CCC22"/>
                </w:placeholder>
                <w:temporary/>
                <w:showingPlcHdr/>
                <w15:appearance w15:val="hidden"/>
              </w:sdtPr>
              <w:sdtContent>
                <w:r w:rsidR="00F64F7E">
                  <w:t>Monday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0A53BE79" w14:textId="77777777" w:rsidR="00F64F7E" w:rsidRDefault="00000000" w:rsidP="00F64F7E">
            <w:pPr>
              <w:pStyle w:val="Days"/>
            </w:pPr>
            <w:sdt>
              <w:sdtPr>
                <w:id w:val="-483856160"/>
                <w:placeholder>
                  <w:docPart w:val="20395ED2F63543A4934230E05948282E"/>
                </w:placeholder>
                <w:temporary/>
                <w:showingPlcHdr/>
                <w15:appearance w15:val="hidden"/>
              </w:sdtPr>
              <w:sdtContent>
                <w:r w:rsidR="00F64F7E">
                  <w:t>Tuesday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49BEDC42" w14:textId="77777777" w:rsidR="00F64F7E" w:rsidRDefault="00000000" w:rsidP="00F64F7E">
            <w:pPr>
              <w:pStyle w:val="Days"/>
            </w:pPr>
            <w:sdt>
              <w:sdtPr>
                <w:id w:val="747229367"/>
                <w:placeholder>
                  <w:docPart w:val="BF5FDB26E6FC48CAA80011D29DA8D5FF"/>
                </w:placeholder>
                <w:temporary/>
                <w:showingPlcHdr/>
                <w15:appearance w15:val="hidden"/>
              </w:sdtPr>
              <w:sdtContent>
                <w:r w:rsidR="00F64F7E">
                  <w:t>Wednesday</w:t>
                </w:r>
              </w:sdtContent>
            </w:sdt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3A14A193" w14:textId="77777777" w:rsidR="00F64F7E" w:rsidRDefault="00000000" w:rsidP="00F64F7E">
            <w:pPr>
              <w:pStyle w:val="Days"/>
            </w:pPr>
            <w:sdt>
              <w:sdtPr>
                <w:id w:val="1494838180"/>
                <w:placeholder>
                  <w:docPart w:val="3F9606345F354F09B5CC23C27A613B89"/>
                </w:placeholder>
                <w:temporary/>
                <w:showingPlcHdr/>
                <w15:appearance w15:val="hidden"/>
              </w:sdtPr>
              <w:sdtContent>
                <w:r w:rsidR="00F64F7E">
                  <w:t>Thursday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448756D3" w14:textId="77777777" w:rsidR="00F64F7E" w:rsidRDefault="00000000" w:rsidP="00F64F7E">
            <w:pPr>
              <w:pStyle w:val="Days"/>
            </w:pPr>
            <w:sdt>
              <w:sdtPr>
                <w:id w:val="-1042437958"/>
                <w:placeholder>
                  <w:docPart w:val="89AE7E30F60D44E1B7B14CD880D29DDB"/>
                </w:placeholder>
                <w:temporary/>
                <w:showingPlcHdr/>
                <w15:appearance w15:val="hidden"/>
              </w:sdtPr>
              <w:sdtContent>
                <w:r w:rsidR="00F64F7E">
                  <w:t>Friday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171AAF00" w14:textId="77777777" w:rsidR="00F64F7E" w:rsidRDefault="00000000" w:rsidP="00F64F7E">
            <w:pPr>
              <w:pStyle w:val="Days"/>
            </w:pPr>
            <w:sdt>
              <w:sdtPr>
                <w:id w:val="1137604804"/>
                <w:placeholder>
                  <w:docPart w:val="B0804380155E4A7EAD02F53C9081D1F2"/>
                </w:placeholder>
                <w:temporary/>
                <w:showingPlcHdr/>
                <w15:appearance w15:val="hidden"/>
              </w:sdtPr>
              <w:sdtContent>
                <w:r w:rsidR="00F64F7E">
                  <w:t>Saturday</w:t>
                </w:r>
              </w:sdtContent>
            </w:sdt>
          </w:p>
        </w:tc>
      </w:tr>
      <w:tr w:rsidR="00DA398C" w14:paraId="0FA720D1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D097EBD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04FE7DC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47EBC8A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D13B6E7" w14:textId="7B7C5675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85C7B4F" w14:textId="2DF2674C" w:rsidR="00DA398C" w:rsidRDefault="0047139C" w:rsidP="00DA398C">
            <w:pPr>
              <w:pStyle w:val="Dates"/>
              <w:rPr>
                <w:noProof/>
              </w:rPr>
            </w:pPr>
            <w:r>
              <w:t>1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EF352CE" w14:textId="69646E7B" w:rsidR="00DA398C" w:rsidRDefault="0047139C" w:rsidP="00DA398C">
            <w:pPr>
              <w:pStyle w:val="Dates"/>
              <w:rPr>
                <w:noProof/>
              </w:rPr>
            </w:pPr>
            <w:r>
              <w:t>2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BC58C9" w14:textId="1352346E" w:rsidR="00DA398C" w:rsidRDefault="0047139C" w:rsidP="00DA398C">
            <w:pPr>
              <w:pStyle w:val="Dates"/>
              <w:rPr>
                <w:noProof/>
              </w:rPr>
            </w:pPr>
            <w:r>
              <w:t>3</w:t>
            </w:r>
          </w:p>
        </w:tc>
      </w:tr>
      <w:tr w:rsidR="00DA398C" w14:paraId="350C0A51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9A2A6E7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FE9AF82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2FEBB90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16E32AB" w14:textId="6C0DD205" w:rsidR="00DA398C" w:rsidRDefault="00DA398C" w:rsidP="00CA3246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F830057" w14:textId="77777777" w:rsidR="00DA398C" w:rsidRDefault="00B54916" w:rsidP="00CA3246">
            <w:pPr>
              <w:pStyle w:val="Dates"/>
              <w:rPr>
                <w:noProof/>
              </w:rPr>
            </w:pPr>
            <w:r>
              <w:rPr>
                <w:noProof/>
              </w:rPr>
              <w:t>Open</w:t>
            </w:r>
          </w:p>
          <w:p w14:paraId="0B9A9C2C" w14:textId="0C1422B8" w:rsidR="00B54916" w:rsidRDefault="00B54916" w:rsidP="00CA3246">
            <w:pPr>
              <w:pStyle w:val="Dates"/>
              <w:rPr>
                <w:noProof/>
              </w:rPr>
            </w:pPr>
            <w:r>
              <w:rPr>
                <w:noProof/>
              </w:rPr>
              <w:t>8am – 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EB028D6" w14:textId="77777777" w:rsidR="00CA3246" w:rsidRDefault="00CA3246" w:rsidP="00CA3246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4565F37D" w14:textId="471BA602" w:rsidR="00DA398C" w:rsidRDefault="00CA3246" w:rsidP="00CA3246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33AE264" w14:textId="5ABA66A0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47C95EE9" w14:textId="77777777" w:rsidTr="0047139C">
        <w:tblPrEx>
          <w:tblLook w:val="04A0" w:firstRow="1" w:lastRow="0" w:firstColumn="1" w:lastColumn="0" w:noHBand="0" w:noVBand="1"/>
        </w:tblPrEx>
        <w:trPr>
          <w:trHeight w:val="65"/>
        </w:trPr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9F4A629" w14:textId="724A19BA" w:rsidR="00DA398C" w:rsidRDefault="0047139C" w:rsidP="00DA398C">
            <w:pPr>
              <w:pStyle w:val="Dates"/>
              <w:rPr>
                <w:noProof/>
              </w:rPr>
            </w:pPr>
            <w:r>
              <w:t>4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997397B" w14:textId="1FBD98C1" w:rsidR="00DA398C" w:rsidRDefault="0047139C" w:rsidP="00DA398C">
            <w:pPr>
              <w:pStyle w:val="Dates"/>
              <w:rPr>
                <w:noProof/>
              </w:rPr>
            </w:pPr>
            <w:r>
              <w:t>5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984DB35" w14:textId="752F9F2B" w:rsidR="00DA398C" w:rsidRDefault="0047139C" w:rsidP="00DA398C">
            <w:pPr>
              <w:pStyle w:val="Dates"/>
              <w:rPr>
                <w:noProof/>
              </w:rPr>
            </w:pPr>
            <w:r>
              <w:t>6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8DA4A95" w14:textId="2028300F" w:rsidR="00DA398C" w:rsidRDefault="0047139C" w:rsidP="00DA398C">
            <w:pPr>
              <w:pStyle w:val="Dates"/>
              <w:rPr>
                <w:noProof/>
              </w:rPr>
            </w:pPr>
            <w:r>
              <w:t>7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96C172A" w14:textId="65147269" w:rsidR="00DA398C" w:rsidRDefault="0047139C" w:rsidP="00DA398C">
            <w:pPr>
              <w:pStyle w:val="Dates"/>
              <w:rPr>
                <w:noProof/>
              </w:rPr>
            </w:pPr>
            <w:r>
              <w:t>8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2C16259" w14:textId="39627042" w:rsidR="00DA398C" w:rsidRDefault="0047139C" w:rsidP="00DA398C">
            <w:pPr>
              <w:pStyle w:val="Dates"/>
              <w:rPr>
                <w:noProof/>
              </w:rPr>
            </w:pPr>
            <w:r>
              <w:t>9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FE6E419" w14:textId="344CA474" w:rsidR="00DA398C" w:rsidRDefault="0047139C" w:rsidP="00DA398C">
            <w:pPr>
              <w:pStyle w:val="Dates"/>
              <w:rPr>
                <w:noProof/>
              </w:rPr>
            </w:pPr>
            <w:r>
              <w:t>10</w:t>
            </w:r>
          </w:p>
        </w:tc>
      </w:tr>
      <w:tr w:rsidR="00DA398C" w14:paraId="2DCF88A7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34AE398" w14:textId="45837AEA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E216DF1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3B09F49E" w14:textId="33835DF7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EC02A45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07FA264C" w14:textId="5D228C88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DD05C23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229BDD5F" w14:textId="1D6B95F1" w:rsidR="00DA398C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17613CD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50883BFC" w14:textId="79E26381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411C704" w14:textId="4AB71BD8" w:rsidR="00B54916" w:rsidRDefault="00B54916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</w:t>
            </w:r>
          </w:p>
          <w:p w14:paraId="46D37CA7" w14:textId="76C6F7B1" w:rsidR="0047139C" w:rsidRDefault="00B54916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Day</w:t>
            </w:r>
            <w:r w:rsidR="0047139C">
              <w:rPr>
                <w:noProof/>
              </w:rPr>
              <w:t xml:space="preserve"> </w:t>
            </w:r>
          </w:p>
          <w:p w14:paraId="15720E69" w14:textId="4457B607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</w:t>
            </w:r>
            <w:r w:rsidR="00B54916">
              <w:rPr>
                <w:noProof/>
              </w:rPr>
              <w:t>4</w:t>
            </w:r>
            <w:r>
              <w:rPr>
                <w:noProof/>
              </w:rPr>
              <w:t>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39FA025" w14:textId="1BBDC850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2C5EBB9D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DBA4703" w14:textId="4D88AA77" w:rsidR="00DA398C" w:rsidRDefault="0047139C" w:rsidP="00DA398C">
            <w:pPr>
              <w:pStyle w:val="Dates"/>
              <w:rPr>
                <w:noProof/>
              </w:rPr>
            </w:pPr>
            <w:r>
              <w:t>11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E42F77C" w14:textId="327EF664" w:rsidR="00DA398C" w:rsidRDefault="0047139C" w:rsidP="00DA398C">
            <w:pPr>
              <w:pStyle w:val="Dates"/>
              <w:rPr>
                <w:noProof/>
              </w:rPr>
            </w:pPr>
            <w:r>
              <w:t>12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A1D2F22" w14:textId="16524E76" w:rsidR="00DA398C" w:rsidRDefault="0047139C" w:rsidP="00DA398C">
            <w:pPr>
              <w:pStyle w:val="Dates"/>
              <w:rPr>
                <w:noProof/>
              </w:rPr>
            </w:pPr>
            <w:r>
              <w:t>13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CA5F216" w14:textId="4A84245F" w:rsidR="00DA398C" w:rsidRDefault="0047139C" w:rsidP="00DA398C">
            <w:pPr>
              <w:pStyle w:val="Dates"/>
              <w:rPr>
                <w:noProof/>
              </w:rPr>
            </w:pPr>
            <w:r>
              <w:t>14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544FB73" w14:textId="1AB41CA2" w:rsidR="00DA398C" w:rsidRDefault="0047139C" w:rsidP="00DA398C">
            <w:pPr>
              <w:pStyle w:val="Dates"/>
              <w:rPr>
                <w:noProof/>
              </w:rPr>
            </w:pPr>
            <w:r>
              <w:t>15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26F533B" w14:textId="692EA542" w:rsidR="00DA398C" w:rsidRDefault="0047139C" w:rsidP="00DA398C">
            <w:pPr>
              <w:pStyle w:val="Dates"/>
              <w:rPr>
                <w:noProof/>
              </w:rPr>
            </w:pPr>
            <w:r>
              <w:t>16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3D8B9DB" w14:textId="707E5D0C" w:rsidR="00DA398C" w:rsidRDefault="0047139C" w:rsidP="00DA398C">
            <w:pPr>
              <w:pStyle w:val="Dates"/>
              <w:rPr>
                <w:noProof/>
              </w:rPr>
            </w:pPr>
            <w:r>
              <w:t>17</w:t>
            </w:r>
          </w:p>
        </w:tc>
      </w:tr>
      <w:tr w:rsidR="00DA398C" w14:paraId="3F3B6663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9503138" w14:textId="600F4AEF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F698B23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247D0EF8" w14:textId="2F0B898B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CBE3C8B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6CB4052D" w14:textId="59258BB8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363EF41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51377B52" w14:textId="6BDE6CFF" w:rsidR="00DA398C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06DE8FD" w14:textId="2832ED46" w:rsidR="007A1F31" w:rsidRDefault="00B54916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</w:t>
            </w:r>
          </w:p>
          <w:p w14:paraId="638DEE77" w14:textId="7F436409" w:rsidR="00B54916" w:rsidRDefault="00B54916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Day</w:t>
            </w:r>
          </w:p>
          <w:p w14:paraId="5882C8E3" w14:textId="588DF52F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</w:t>
            </w:r>
            <w:r w:rsidR="00B54916">
              <w:rPr>
                <w:noProof/>
              </w:rPr>
              <w:t>4</w:t>
            </w:r>
            <w:r>
              <w:rPr>
                <w:noProof/>
              </w:rPr>
              <w:t>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F7F3D01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2C618CF9" w14:textId="5F542D8C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56A0480" w14:textId="6BFE743A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328FC644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4D3AD2B" w14:textId="3AF99CF3" w:rsidR="00DA398C" w:rsidRDefault="0047139C" w:rsidP="00DA398C">
            <w:pPr>
              <w:pStyle w:val="Dates"/>
              <w:rPr>
                <w:noProof/>
              </w:rPr>
            </w:pPr>
            <w:r>
              <w:t>18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7A73638" w14:textId="091EB82C" w:rsidR="00DA398C" w:rsidRDefault="0047139C" w:rsidP="00DA398C">
            <w:pPr>
              <w:pStyle w:val="Dates"/>
              <w:rPr>
                <w:noProof/>
              </w:rPr>
            </w:pPr>
            <w:r>
              <w:t>19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4D7D5E3" w14:textId="52DB324D" w:rsidR="00DA398C" w:rsidRDefault="0047139C" w:rsidP="00DA398C">
            <w:pPr>
              <w:pStyle w:val="Dates"/>
              <w:rPr>
                <w:noProof/>
              </w:rPr>
            </w:pPr>
            <w:r>
              <w:t>20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35539B" w14:textId="2D4DA861" w:rsidR="00DA398C" w:rsidRDefault="0047139C" w:rsidP="00DA398C">
            <w:pPr>
              <w:pStyle w:val="Dates"/>
              <w:rPr>
                <w:noProof/>
              </w:rPr>
            </w:pPr>
            <w:r>
              <w:t>21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3D561F6" w14:textId="1F387E74" w:rsidR="00DA398C" w:rsidRDefault="0047139C" w:rsidP="00DA398C">
            <w:pPr>
              <w:pStyle w:val="Dates"/>
              <w:rPr>
                <w:noProof/>
              </w:rPr>
            </w:pPr>
            <w:r>
              <w:t>22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C1BEF90" w14:textId="6097F357" w:rsidR="00DA398C" w:rsidRDefault="0047139C" w:rsidP="00DA398C">
            <w:pPr>
              <w:pStyle w:val="Dates"/>
              <w:rPr>
                <w:noProof/>
              </w:rPr>
            </w:pPr>
            <w:r>
              <w:t>23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6C22EF2" w14:textId="5C46BC5F" w:rsidR="00DA398C" w:rsidRDefault="0047139C" w:rsidP="00DA398C">
            <w:pPr>
              <w:pStyle w:val="Dates"/>
              <w:rPr>
                <w:noProof/>
              </w:rPr>
            </w:pPr>
            <w:r>
              <w:t>24</w:t>
            </w:r>
          </w:p>
        </w:tc>
      </w:tr>
      <w:tr w:rsidR="00DA398C" w14:paraId="743D8565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0B5FC10" w14:textId="45BA8A31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F14485D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7093D816" w14:textId="1828D561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9048B3C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72D5C1DE" w14:textId="5E5E2C26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F08716A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0D7B67D9" w14:textId="11F3D63D" w:rsidR="00DA398C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DD0A637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524BAF98" w14:textId="288561DA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8A86C71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3C9C4A2A" w14:textId="205507D0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2D5EEF8" w14:textId="5CE8D9F5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0FAD75DD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3363B5" w14:textId="6537CC6C" w:rsidR="00DA398C" w:rsidRDefault="0047139C" w:rsidP="00DA398C">
            <w:pPr>
              <w:pStyle w:val="Dates"/>
              <w:rPr>
                <w:noProof/>
              </w:rPr>
            </w:pPr>
            <w:r>
              <w:t>25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98505E0" w14:textId="1E055504" w:rsidR="00DA398C" w:rsidRDefault="0047139C" w:rsidP="00DA398C">
            <w:pPr>
              <w:pStyle w:val="Dates"/>
              <w:rPr>
                <w:noProof/>
              </w:rPr>
            </w:pPr>
            <w:r>
              <w:t>26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F3F243D" w14:textId="04C86FCC" w:rsidR="00DA398C" w:rsidRDefault="0047139C" w:rsidP="00DA398C">
            <w:pPr>
              <w:pStyle w:val="Dates"/>
              <w:rPr>
                <w:noProof/>
              </w:rPr>
            </w:pPr>
            <w:r>
              <w:t>27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45E0509" w14:textId="276EC4D7" w:rsidR="00DA398C" w:rsidRDefault="0047139C" w:rsidP="00DA398C">
            <w:pPr>
              <w:pStyle w:val="Dates"/>
              <w:rPr>
                <w:noProof/>
              </w:rPr>
            </w:pPr>
            <w:r>
              <w:t>28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5F4120B" w14:textId="23A703A9" w:rsidR="00DA398C" w:rsidRDefault="0047139C" w:rsidP="00DA398C">
            <w:pPr>
              <w:pStyle w:val="Dates"/>
              <w:rPr>
                <w:noProof/>
              </w:rPr>
            </w:pPr>
            <w:r>
              <w:t>29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F651FCA" w14:textId="4E7B7FD5" w:rsidR="00DA398C" w:rsidRDefault="0047139C" w:rsidP="00DA398C">
            <w:pPr>
              <w:pStyle w:val="Dates"/>
              <w:rPr>
                <w:noProof/>
              </w:rPr>
            </w:pPr>
            <w:r>
              <w:t>30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5816286" w14:textId="2C7E7BF3" w:rsidR="00DA398C" w:rsidRDefault="0047139C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31</w:t>
            </w:r>
          </w:p>
        </w:tc>
      </w:tr>
      <w:tr w:rsidR="00F64F7E" w14:paraId="1AE30BA7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C8F6832" w14:textId="20544BB3" w:rsidR="00F64F7E" w:rsidRDefault="007A1F31" w:rsidP="00F64F7E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9198B74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749CEF86" w14:textId="6407D9A0" w:rsidR="00F64F7E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007A1D1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439DCBB6" w14:textId="5FD79C8D" w:rsidR="00F64F7E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26E96C2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179CCB7A" w14:textId="779A7DF2" w:rsidR="00F64F7E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D9DADF4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7536D04C" w14:textId="55275696" w:rsidR="00F64F7E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90B72B9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52E1F0AA" w14:textId="173CD749" w:rsidR="00F64F7E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0DA89BE" w14:textId="0236B253" w:rsidR="00F64F7E" w:rsidRDefault="0047139C" w:rsidP="00F64F7E">
            <w:pPr>
              <w:pStyle w:val="Dates"/>
              <w:rPr>
                <w:noProof/>
              </w:rPr>
            </w:pPr>
            <w:r>
              <w:rPr>
                <w:noProof/>
              </w:rPr>
              <w:t>Happy Halloween</w:t>
            </w:r>
          </w:p>
        </w:tc>
      </w:tr>
      <w:tr w:rsidR="00F64F7E" w14:paraId="73321B9D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342C00A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2CE0638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4D149DE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C0B93FA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338D5DB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6710BF2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9E43780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</w:tr>
      <w:tr w:rsidR="00F64F7E" w14:paraId="1E8D4BAF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45A4860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6976BE7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A1385BD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9FE7136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149FE62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EB0C04E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DCE4DD8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</w:tr>
    </w:tbl>
    <w:p w14:paraId="0A4CEE92" w14:textId="77777777" w:rsidR="00C25575" w:rsidRDefault="00C25575" w:rsidP="00C25575">
      <w:pPr>
        <w:pStyle w:val="Quote"/>
      </w:pPr>
      <w:r>
        <w:t xml:space="preserve">On Administrative Days we have a staff member available to answer your calls, schedule an appointment or take a payment. </w:t>
      </w:r>
    </w:p>
    <w:p w14:paraId="26CB92E9" w14:textId="77777777" w:rsidR="00C25575" w:rsidRDefault="00C25575" w:rsidP="00C25575">
      <w:pPr>
        <w:pStyle w:val="Quote"/>
      </w:pPr>
      <w:r>
        <w:t xml:space="preserve"> Dr. Wiggins</w:t>
      </w:r>
      <w:r w:rsidR="0047139C">
        <w:t xml:space="preserve"> and Dr. Boswell are</w:t>
      </w:r>
      <w:r>
        <w:t xml:space="preserve"> not in the office on those days to assist patients. </w:t>
      </w:r>
    </w:p>
    <w:p w14:paraId="3F62718A" w14:textId="77777777" w:rsidR="000E7416" w:rsidRDefault="000E7416" w:rsidP="00C25575">
      <w:pPr>
        <w:pStyle w:val="Quote"/>
      </w:pPr>
    </w:p>
    <w:p w14:paraId="32C59340" w14:textId="77777777" w:rsidR="000E7416" w:rsidRDefault="000E7416" w:rsidP="00C25575">
      <w:pPr>
        <w:pStyle w:val="Quote"/>
      </w:pPr>
    </w:p>
    <w:p w14:paraId="2AA56A12" w14:textId="77777777" w:rsidR="000E7416" w:rsidRDefault="000E7416" w:rsidP="00C25575">
      <w:pPr>
        <w:pStyle w:val="Quote"/>
      </w:pPr>
    </w:p>
    <w:p w14:paraId="6B3EE3DD" w14:textId="77777777" w:rsidR="000E7416" w:rsidRDefault="000E7416" w:rsidP="00C25575">
      <w:pPr>
        <w:pStyle w:val="Quote"/>
      </w:pPr>
    </w:p>
    <w:sectPr w:rsidR="000E7416" w:rsidSect="00E85518">
      <w:pgSz w:w="12240" w:h="15840"/>
      <w:pgMar w:top="720" w:right="720" w:bottom="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5277F" w14:textId="77777777" w:rsidR="00AE5CEE" w:rsidRDefault="00AE5CEE">
      <w:pPr>
        <w:spacing w:before="0" w:after="0"/>
      </w:pPr>
      <w:r>
        <w:separator/>
      </w:r>
    </w:p>
  </w:endnote>
  <w:endnote w:type="continuationSeparator" w:id="0">
    <w:p w14:paraId="2D94D951" w14:textId="77777777" w:rsidR="00AE5CEE" w:rsidRDefault="00AE5C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411F7" w14:textId="77777777" w:rsidR="00AE5CEE" w:rsidRDefault="00AE5CEE">
      <w:pPr>
        <w:spacing w:before="0" w:after="0"/>
      </w:pPr>
      <w:r>
        <w:separator/>
      </w:r>
    </w:p>
  </w:footnote>
  <w:footnote w:type="continuationSeparator" w:id="0">
    <w:p w14:paraId="6C8A6772" w14:textId="77777777" w:rsidR="00AE5CEE" w:rsidRDefault="00AE5CE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4030042">
    <w:abstractNumId w:val="9"/>
  </w:num>
  <w:num w:numId="2" w16cid:durableId="88745837">
    <w:abstractNumId w:val="7"/>
  </w:num>
  <w:num w:numId="3" w16cid:durableId="437723554">
    <w:abstractNumId w:val="6"/>
  </w:num>
  <w:num w:numId="4" w16cid:durableId="2121290115">
    <w:abstractNumId w:val="5"/>
  </w:num>
  <w:num w:numId="5" w16cid:durableId="726611790">
    <w:abstractNumId w:val="4"/>
  </w:num>
  <w:num w:numId="6" w16cid:durableId="1402019289">
    <w:abstractNumId w:val="8"/>
  </w:num>
  <w:num w:numId="7" w16cid:durableId="952326606">
    <w:abstractNumId w:val="3"/>
  </w:num>
  <w:num w:numId="8" w16cid:durableId="1809130945">
    <w:abstractNumId w:val="2"/>
  </w:num>
  <w:num w:numId="9" w16cid:durableId="720985617">
    <w:abstractNumId w:val="1"/>
  </w:num>
  <w:num w:numId="10" w16cid:durableId="140857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  <w:docVar w:name="ShowDynamicGuides" w:val="1"/>
    <w:docVar w:name="ShowMarginGuides" w:val="0"/>
    <w:docVar w:name="ShowOutlines" w:val="0"/>
    <w:docVar w:name="ShowStaticGuides" w:val="0"/>
  </w:docVars>
  <w:rsids>
    <w:rsidRoot w:val="00425F23"/>
    <w:rsid w:val="0004123B"/>
    <w:rsid w:val="000439C7"/>
    <w:rsid w:val="00046CE3"/>
    <w:rsid w:val="0007316D"/>
    <w:rsid w:val="000B6223"/>
    <w:rsid w:val="000D01F2"/>
    <w:rsid w:val="000E7416"/>
    <w:rsid w:val="00124ADC"/>
    <w:rsid w:val="00137D21"/>
    <w:rsid w:val="001514A5"/>
    <w:rsid w:val="00174F97"/>
    <w:rsid w:val="00193E15"/>
    <w:rsid w:val="001A74D2"/>
    <w:rsid w:val="001C2E84"/>
    <w:rsid w:val="00223E83"/>
    <w:rsid w:val="0025461A"/>
    <w:rsid w:val="0025748C"/>
    <w:rsid w:val="002F7032"/>
    <w:rsid w:val="00320970"/>
    <w:rsid w:val="00366DA6"/>
    <w:rsid w:val="00375B27"/>
    <w:rsid w:val="003779C9"/>
    <w:rsid w:val="00381234"/>
    <w:rsid w:val="0039369C"/>
    <w:rsid w:val="003A5CFE"/>
    <w:rsid w:val="003C08C2"/>
    <w:rsid w:val="003C33CE"/>
    <w:rsid w:val="004214C8"/>
    <w:rsid w:val="00425F23"/>
    <w:rsid w:val="00440D9C"/>
    <w:rsid w:val="004433AF"/>
    <w:rsid w:val="004479A9"/>
    <w:rsid w:val="0045525C"/>
    <w:rsid w:val="0045537C"/>
    <w:rsid w:val="0047139C"/>
    <w:rsid w:val="00491C8A"/>
    <w:rsid w:val="004A72A3"/>
    <w:rsid w:val="004D5141"/>
    <w:rsid w:val="004E0874"/>
    <w:rsid w:val="004F58AC"/>
    <w:rsid w:val="004F670E"/>
    <w:rsid w:val="005553D1"/>
    <w:rsid w:val="00593CB3"/>
    <w:rsid w:val="005B07ED"/>
    <w:rsid w:val="005B0C48"/>
    <w:rsid w:val="005D3F13"/>
    <w:rsid w:val="005D5DC8"/>
    <w:rsid w:val="006151D3"/>
    <w:rsid w:val="00621B98"/>
    <w:rsid w:val="0064687B"/>
    <w:rsid w:val="00680558"/>
    <w:rsid w:val="006A04F0"/>
    <w:rsid w:val="006D75F8"/>
    <w:rsid w:val="006E11E9"/>
    <w:rsid w:val="006F14E5"/>
    <w:rsid w:val="0078527C"/>
    <w:rsid w:val="00790E00"/>
    <w:rsid w:val="007A1F31"/>
    <w:rsid w:val="008043F6"/>
    <w:rsid w:val="00812DAD"/>
    <w:rsid w:val="0081356A"/>
    <w:rsid w:val="00836CC0"/>
    <w:rsid w:val="00845192"/>
    <w:rsid w:val="00871B27"/>
    <w:rsid w:val="00890592"/>
    <w:rsid w:val="008B41D3"/>
    <w:rsid w:val="008F0AEB"/>
    <w:rsid w:val="0090268C"/>
    <w:rsid w:val="00914DDE"/>
    <w:rsid w:val="00925ED9"/>
    <w:rsid w:val="00997C7D"/>
    <w:rsid w:val="009A164A"/>
    <w:rsid w:val="009A53C9"/>
    <w:rsid w:val="009A7C5B"/>
    <w:rsid w:val="009D539A"/>
    <w:rsid w:val="00A4405D"/>
    <w:rsid w:val="00AB54A6"/>
    <w:rsid w:val="00AE5CEE"/>
    <w:rsid w:val="00B32E41"/>
    <w:rsid w:val="00B52453"/>
    <w:rsid w:val="00B54916"/>
    <w:rsid w:val="00B5578F"/>
    <w:rsid w:val="00B84FB0"/>
    <w:rsid w:val="00B864F3"/>
    <w:rsid w:val="00BC6A26"/>
    <w:rsid w:val="00BF0FEE"/>
    <w:rsid w:val="00BF4383"/>
    <w:rsid w:val="00C01EED"/>
    <w:rsid w:val="00C25575"/>
    <w:rsid w:val="00C41633"/>
    <w:rsid w:val="00C4518D"/>
    <w:rsid w:val="00CA3246"/>
    <w:rsid w:val="00CB00F4"/>
    <w:rsid w:val="00CB7095"/>
    <w:rsid w:val="00D26220"/>
    <w:rsid w:val="00D86D82"/>
    <w:rsid w:val="00DA398C"/>
    <w:rsid w:val="00DD64C4"/>
    <w:rsid w:val="00E14558"/>
    <w:rsid w:val="00E4031F"/>
    <w:rsid w:val="00E4576C"/>
    <w:rsid w:val="00E7264F"/>
    <w:rsid w:val="00E85518"/>
    <w:rsid w:val="00EA415B"/>
    <w:rsid w:val="00F26250"/>
    <w:rsid w:val="00F56318"/>
    <w:rsid w:val="00F64F7E"/>
    <w:rsid w:val="00FE13F4"/>
    <w:rsid w:val="00FF3060"/>
    <w:rsid w:val="52D9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704ED6"/>
  <w15:docId w15:val="{FBCABA80-4468-48D4-8EBF-3CEEB361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558"/>
  </w:style>
  <w:style w:type="paragraph" w:styleId="Heading1">
    <w:name w:val="heading 1"/>
    <w:basedOn w:val="Normal"/>
    <w:next w:val="Normal"/>
    <w:link w:val="Heading1Char"/>
    <w:uiPriority w:val="9"/>
    <w:semiHidden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BFF1E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E2FF7E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E2FF7E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2FF7E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92BD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92BD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93BF00" w:themeColor="accent1" w:themeShade="80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4"/>
    <w:rPr>
      <w:rFonts w:asciiTheme="majorHAnsi" w:eastAsiaTheme="majorEastAsia" w:hAnsiTheme="majorHAnsi" w:cstheme="majorBidi"/>
      <w:color w:val="93BF00" w:themeColor="accent1" w:themeShade="80"/>
      <w:spacing w:val="5"/>
      <w:kern w:val="28"/>
      <w:sz w:val="40"/>
      <w:szCs w:val="40"/>
    </w:rPr>
  </w:style>
  <w:style w:type="paragraph" w:customStyle="1" w:styleId="Days">
    <w:name w:val="Day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7"/>
    <w:qFormat/>
    <w:rsid w:val="004214C8"/>
    <w:pPr>
      <w:spacing w:before="0" w:after="0"/>
      <w:jc w:val="right"/>
    </w:pPr>
    <w:rPr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9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19"/>
    <w:semiHidden/>
    <w:unhideWhenUsed/>
  </w:style>
  <w:style w:type="paragraph" w:styleId="BlockText">
    <w:name w:val="Block Text"/>
    <w:basedOn w:val="Normal"/>
    <w:uiPriority w:val="19"/>
    <w:semiHidden/>
    <w:unhideWhenUsed/>
    <w:pPr>
      <w:pBdr>
        <w:top w:val="single" w:sz="2" w:space="10" w:color="E2FF7E" w:themeColor="accent1" w:shadow="1"/>
        <w:left w:val="single" w:sz="2" w:space="10" w:color="E2FF7E" w:themeColor="accent1" w:shadow="1"/>
        <w:bottom w:val="single" w:sz="2" w:space="10" w:color="E2FF7E" w:themeColor="accent1" w:shadow="1"/>
        <w:right w:val="single" w:sz="2" w:space="10" w:color="E2FF7E" w:themeColor="accent1" w:shadow="1"/>
      </w:pBdr>
      <w:ind w:left="1152" w:right="1152"/>
    </w:pPr>
    <w:rPr>
      <w:i/>
      <w:iCs/>
      <w:color w:val="E2FF7E" w:themeColor="accent1"/>
    </w:rPr>
  </w:style>
  <w:style w:type="paragraph" w:styleId="BodyText2">
    <w:name w:val="Body Text 2"/>
    <w:basedOn w:val="Normal"/>
    <w:link w:val="BodyText2Char"/>
    <w:uiPriority w:val="19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Pr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19"/>
    <w:semiHidden/>
    <w:unhideWhenUsed/>
    <w:rsid w:val="0045537C"/>
    <w:pPr>
      <w:spacing w:after="0"/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19"/>
    <w:semiHidden/>
    <w:rsid w:val="0045537C"/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19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uiPriority w:val="19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9"/>
    <w:semiHidden/>
    <w:rPr>
      <w:sz w:val="20"/>
    </w:rPr>
  </w:style>
  <w:style w:type="paragraph" w:styleId="BodyTextIndent2">
    <w:name w:val="Body Text Indent 2"/>
    <w:basedOn w:val="Normal"/>
    <w:link w:val="BodyTextIndent2Char"/>
    <w:uiPriority w:val="1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Pr>
      <w:sz w:val="20"/>
    </w:rPr>
  </w:style>
  <w:style w:type="paragraph" w:styleId="BodyTextIndent3">
    <w:name w:val="Body Text Indent 3"/>
    <w:basedOn w:val="Normal"/>
    <w:link w:val="BodyTextIndent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Pr>
      <w:sz w:val="16"/>
      <w:szCs w:val="16"/>
    </w:rPr>
  </w:style>
  <w:style w:type="paragraph" w:styleId="Captio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E2FF7E" w:themeColor="accent1"/>
    </w:rPr>
  </w:style>
  <w:style w:type="paragraph" w:styleId="Closing">
    <w:name w:val="Closing"/>
    <w:basedOn w:val="Normal"/>
    <w:link w:val="ClosingChar"/>
    <w:uiPriority w:val="19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9"/>
    <w:semiHidden/>
    <w:rPr>
      <w:sz w:val="20"/>
    </w:rPr>
  </w:style>
  <w:style w:type="paragraph" w:styleId="CommentText">
    <w:name w:val="annotation text"/>
    <w:basedOn w:val="Normal"/>
    <w:link w:val="CommentTextChar"/>
    <w:uiPriority w:val="1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19"/>
    <w:semiHidden/>
    <w:unhideWhenUsed/>
  </w:style>
  <w:style w:type="character" w:customStyle="1" w:styleId="DateChar">
    <w:name w:val="Date Char"/>
    <w:basedOn w:val="DefaultParagraphFont"/>
    <w:link w:val="Date"/>
    <w:uiPriority w:val="19"/>
    <w:semiHidden/>
    <w:rPr>
      <w:sz w:val="20"/>
    </w:rPr>
  </w:style>
  <w:style w:type="paragraph" w:styleId="DocumentMap">
    <w:name w:val="Document Map"/>
    <w:basedOn w:val="Normal"/>
    <w:link w:val="DocumentMap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/>
    <w:unhideWhenUsed/>
  </w:style>
  <w:style w:type="character" w:customStyle="1" w:styleId="E-mailSignatureChar">
    <w:name w:val="E-mail Signature Char"/>
    <w:basedOn w:val="DefaultParagraphFont"/>
    <w:link w:val="E-mailSignature"/>
    <w:uiPriority w:val="19"/>
    <w:semiHidden/>
    <w:rPr>
      <w:sz w:val="20"/>
    </w:rPr>
  </w:style>
  <w:style w:type="paragraph" w:styleId="EndnoteText">
    <w:name w:val="endnote text"/>
    <w:basedOn w:val="Normal"/>
    <w:link w:val="EndnoteTextChar"/>
    <w:uiPriority w:val="19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Pr>
      <w:sz w:val="20"/>
      <w:szCs w:val="20"/>
    </w:rPr>
  </w:style>
  <w:style w:type="paragraph" w:styleId="EnvelopeAddress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Header">
    <w:name w:val="header"/>
    <w:basedOn w:val="Normal"/>
    <w:link w:val="HeaderChar"/>
    <w:uiPriority w:val="99"/>
    <w:semiHidden/>
    <w:pPr>
      <w:spacing w:before="0" w:after="0"/>
    </w:pPr>
  </w:style>
  <w:style w:type="paragraph" w:styleId="FootnoteText">
    <w:name w:val="footnote text"/>
    <w:basedOn w:val="Normal"/>
    <w:link w:val="FootnoteTextChar"/>
    <w:uiPriority w:val="19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14558"/>
  </w:style>
  <w:style w:type="paragraph" w:styleId="Footer">
    <w:name w:val="footer"/>
    <w:basedOn w:val="Normal"/>
    <w:link w:val="FooterChar"/>
    <w:uiPriority w:val="99"/>
    <w:semiHidden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semiHidden/>
    <w:rsid w:val="00E14558"/>
    <w:rPr>
      <w:rFonts w:asciiTheme="majorHAnsi" w:eastAsiaTheme="majorEastAsia" w:hAnsiTheme="majorHAnsi" w:cstheme="majorBidi"/>
      <w:b/>
      <w:bCs/>
      <w:color w:val="CBFF1E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E2FF7E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E2FF7E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E2FF7E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92B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92B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1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uiPriority w:val="19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"/>
    <w:semiHidden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19"/>
    <w:semiHidden/>
    <w:rPr>
      <w:sz w:val="20"/>
    </w:rPr>
  </w:style>
  <w:style w:type="paragraph" w:styleId="PlainText">
    <w:name w:val="Plain Text"/>
    <w:basedOn w:val="Normal"/>
    <w:link w:val="Plain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Pr>
      <w:rFonts w:ascii="Consolas" w:hAnsi="Consolas"/>
      <w:sz w:val="21"/>
      <w:szCs w:val="21"/>
    </w:rPr>
  </w:style>
  <w:style w:type="paragraph" w:styleId="Quote">
    <w:name w:val="Quote"/>
    <w:basedOn w:val="Normal"/>
    <w:link w:val="QuoteCh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QuoteChar">
    <w:name w:val="Quote Char"/>
    <w:basedOn w:val="DefaultParagraphFont"/>
    <w:link w:val="Quote"/>
    <w:uiPriority w:val="8"/>
    <w:rPr>
      <w:iCs/>
    </w:rPr>
  </w:style>
  <w:style w:type="paragraph" w:styleId="Salutation">
    <w:name w:val="Salutation"/>
    <w:basedOn w:val="Normal"/>
    <w:next w:val="Normal"/>
    <w:link w:val="SalutationChar"/>
    <w:uiPriority w:val="1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19"/>
    <w:semiHidden/>
    <w:rPr>
      <w:sz w:val="20"/>
    </w:rPr>
  </w:style>
  <w:style w:type="paragraph" w:styleId="Signature">
    <w:name w:val="Signature"/>
    <w:basedOn w:val="Normal"/>
    <w:link w:val="SignatureChar"/>
    <w:uiPriority w:val="19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semiHidden/>
    <w:rPr>
      <w:sz w:val="20"/>
    </w:rPr>
  </w:style>
  <w:style w:type="paragraph" w:styleId="TableofAuthorities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unhideWhenUsed/>
  </w:style>
  <w:style w:type="paragraph" w:styleId="TOAHeading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4"/>
    <w:semiHidden/>
    <w:unhideWhenUsed/>
    <w:qFormat/>
    <w:pPr>
      <w:outlineLvl w:val="9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4558"/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mmit%20ortho\AppData\Local\Microsoft\Office\16.0\DTS\en-US%7bA4EE34BD-3630-4C72-A4D7-58746526F60E%7d\%7b4CA5F278-DACD-4844-965F-EEE4AFC468E0%7dtf1638294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EB16C7C92841EA8A0F4915F42B8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01840-5D5C-4B04-8A3D-932138D04CB8}"/>
      </w:docPartPr>
      <w:docPartBody>
        <w:p w:rsidR="00E14996" w:rsidRDefault="00000000">
          <w:pPr>
            <w:pStyle w:val="ECEB16C7C92841EA8A0F4915F42B8556"/>
          </w:pPr>
          <w:r>
            <w:t>Sunday</w:t>
          </w:r>
        </w:p>
      </w:docPartBody>
    </w:docPart>
    <w:docPart>
      <w:docPartPr>
        <w:name w:val="7C783AD5BAC7492AB451876E188CC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9FD6E-DB97-4820-9A28-EE52D97F835D}"/>
      </w:docPartPr>
      <w:docPartBody>
        <w:p w:rsidR="00E14996" w:rsidRDefault="00000000">
          <w:pPr>
            <w:pStyle w:val="7C783AD5BAC7492AB451876E188CCC22"/>
          </w:pPr>
          <w:r>
            <w:t>Monday</w:t>
          </w:r>
        </w:p>
      </w:docPartBody>
    </w:docPart>
    <w:docPart>
      <w:docPartPr>
        <w:name w:val="20395ED2F63543A4934230E059482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47932-BE97-4FCF-8858-7813C08FA730}"/>
      </w:docPartPr>
      <w:docPartBody>
        <w:p w:rsidR="00E14996" w:rsidRDefault="00000000">
          <w:pPr>
            <w:pStyle w:val="20395ED2F63543A4934230E05948282E"/>
          </w:pPr>
          <w:r>
            <w:t>Tuesday</w:t>
          </w:r>
        </w:p>
      </w:docPartBody>
    </w:docPart>
    <w:docPart>
      <w:docPartPr>
        <w:name w:val="BF5FDB26E6FC48CAA80011D29DA8D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16A6D-27F3-435D-B179-6B3F74D79336}"/>
      </w:docPartPr>
      <w:docPartBody>
        <w:p w:rsidR="00E14996" w:rsidRDefault="00000000">
          <w:pPr>
            <w:pStyle w:val="BF5FDB26E6FC48CAA80011D29DA8D5FF"/>
          </w:pPr>
          <w:r>
            <w:t>Wednesday</w:t>
          </w:r>
        </w:p>
      </w:docPartBody>
    </w:docPart>
    <w:docPart>
      <w:docPartPr>
        <w:name w:val="3F9606345F354F09B5CC23C27A613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402C7-FD39-4488-8136-29280EDC272B}"/>
      </w:docPartPr>
      <w:docPartBody>
        <w:p w:rsidR="00E14996" w:rsidRDefault="00000000">
          <w:pPr>
            <w:pStyle w:val="3F9606345F354F09B5CC23C27A613B89"/>
          </w:pPr>
          <w:r>
            <w:t>Thursday</w:t>
          </w:r>
        </w:p>
      </w:docPartBody>
    </w:docPart>
    <w:docPart>
      <w:docPartPr>
        <w:name w:val="89AE7E30F60D44E1B7B14CD880D29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32833-F41C-4D4E-854A-6A4A4B23086B}"/>
      </w:docPartPr>
      <w:docPartBody>
        <w:p w:rsidR="00E14996" w:rsidRDefault="00000000">
          <w:pPr>
            <w:pStyle w:val="89AE7E30F60D44E1B7B14CD880D29DDB"/>
          </w:pPr>
          <w:r>
            <w:t>Friday</w:t>
          </w:r>
        </w:p>
      </w:docPartBody>
    </w:docPart>
    <w:docPart>
      <w:docPartPr>
        <w:name w:val="B0804380155E4A7EAD02F53C9081D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A564B-2C45-4483-9783-F7E3A88E8947}"/>
      </w:docPartPr>
      <w:docPartBody>
        <w:p w:rsidR="00E14996" w:rsidRDefault="00000000">
          <w:pPr>
            <w:pStyle w:val="B0804380155E4A7EAD02F53C9081D1F2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F0"/>
    <w:rsid w:val="001C2E84"/>
    <w:rsid w:val="00365670"/>
    <w:rsid w:val="00404C5B"/>
    <w:rsid w:val="004479A9"/>
    <w:rsid w:val="00491C8A"/>
    <w:rsid w:val="004B2C90"/>
    <w:rsid w:val="00790E00"/>
    <w:rsid w:val="008266F0"/>
    <w:rsid w:val="009D539A"/>
    <w:rsid w:val="00DE23C8"/>
    <w:rsid w:val="00E1499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EB16C7C92841EA8A0F4915F42B8556">
    <w:name w:val="ECEB16C7C92841EA8A0F4915F42B8556"/>
  </w:style>
  <w:style w:type="paragraph" w:customStyle="1" w:styleId="7C783AD5BAC7492AB451876E188CCC22">
    <w:name w:val="7C783AD5BAC7492AB451876E188CCC22"/>
  </w:style>
  <w:style w:type="paragraph" w:customStyle="1" w:styleId="20395ED2F63543A4934230E05948282E">
    <w:name w:val="20395ED2F63543A4934230E05948282E"/>
  </w:style>
  <w:style w:type="paragraph" w:customStyle="1" w:styleId="BF5FDB26E6FC48CAA80011D29DA8D5FF">
    <w:name w:val="BF5FDB26E6FC48CAA80011D29DA8D5FF"/>
  </w:style>
  <w:style w:type="paragraph" w:customStyle="1" w:styleId="3F9606345F354F09B5CC23C27A613B89">
    <w:name w:val="3F9606345F354F09B5CC23C27A613B89"/>
  </w:style>
  <w:style w:type="paragraph" w:customStyle="1" w:styleId="89AE7E30F60D44E1B7B14CD880D29DDB">
    <w:name w:val="89AE7E30F60D44E1B7B14CD880D29DDB"/>
  </w:style>
  <w:style w:type="paragraph" w:customStyle="1" w:styleId="B0804380155E4A7EAD02F53C9081D1F2">
    <w:name w:val="B0804380155E4A7EAD02F53C9081D1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E2FF7E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AA574-870F-43EB-9117-5A63792AB9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1D7A97-71FE-4F8B-A6C3-295B658661E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88340E5D-D5B4-415D-954F-0D0852FF6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{4CA5F278-DACD-4844-965F-EEE4AFC468E0}tf16382941_win32.dotx</Template>
  <TotalTime>16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summit ortho</dc:creator>
  <cp:keywords/>
  <dc:description/>
  <cp:lastModifiedBy>Summit Orthodontics</cp:lastModifiedBy>
  <cp:revision>3</cp:revision>
  <dcterms:created xsi:type="dcterms:W3CDTF">2026-01-08T01:06:00Z</dcterms:created>
  <dcterms:modified xsi:type="dcterms:W3CDTF">2026-07-08T16:53:00Z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