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70"/>
        <w:gridCol w:w="1272"/>
        <w:gridCol w:w="1543"/>
        <w:gridCol w:w="1543"/>
        <w:gridCol w:w="1543"/>
        <w:gridCol w:w="399"/>
        <w:gridCol w:w="1144"/>
        <w:gridCol w:w="1543"/>
        <w:gridCol w:w="1543"/>
      </w:tblGrid>
      <w:tr w:rsidR="00F64F7E" w14:paraId="28495114" w14:textId="77777777" w:rsidTr="00F64F7E">
        <w:tc>
          <w:tcPr>
            <w:tcW w:w="10800" w:type="dxa"/>
            <w:gridSpan w:val="9"/>
            <w:shd w:val="clear" w:color="auto" w:fill="93BF00" w:themeFill="accent1" w:themeFillShade="80"/>
          </w:tcPr>
          <w:p w14:paraId="7A304162" w14:textId="77777777" w:rsidR="00F64F7E" w:rsidRDefault="00F64F7E" w:rsidP="00F64F7E">
            <w:pPr>
              <w:pStyle w:val="Month"/>
            </w:pPr>
            <w:r>
              <w:t>December</w:t>
            </w:r>
          </w:p>
        </w:tc>
      </w:tr>
      <w:tr w:rsidR="00F64F7E" w14:paraId="76758461" w14:textId="77777777" w:rsidTr="00F64F7E">
        <w:tc>
          <w:tcPr>
            <w:tcW w:w="10800" w:type="dxa"/>
            <w:gridSpan w:val="9"/>
            <w:tcBorders>
              <w:bottom w:val="single" w:sz="12" w:space="0" w:color="FFFFFF" w:themeColor="background1"/>
            </w:tcBorders>
            <w:shd w:val="clear" w:color="auto" w:fill="93BF00" w:themeFill="accent1" w:themeFillShade="80"/>
          </w:tcPr>
          <w:p w14:paraId="1FB82523" w14:textId="348B819B" w:rsidR="00F64F7E" w:rsidRDefault="00DA398C" w:rsidP="00F64F7E">
            <w:pPr>
              <w:pStyle w:val="Year"/>
            </w:pPr>
            <w:r>
              <w:t>202</w:t>
            </w:r>
            <w:r w:rsidR="009A53C9">
              <w:t>6</w:t>
            </w:r>
          </w:p>
        </w:tc>
      </w:tr>
      <w:tr w:rsidR="00F64F7E" w14:paraId="4CA2D8FC" w14:textId="77777777" w:rsidTr="0090268C">
        <w:tc>
          <w:tcPr>
            <w:tcW w:w="10800" w:type="dxa"/>
            <w:gridSpan w:val="9"/>
            <w:tcBorders>
              <w:top w:val="single" w:sz="12" w:space="0" w:color="FFFFFF" w:themeColor="background1"/>
            </w:tcBorders>
            <w:shd w:val="clear" w:color="auto" w:fill="595959" w:themeFill="text1" w:themeFillTint="A6"/>
          </w:tcPr>
          <w:p w14:paraId="1564872F" w14:textId="206EB1EE" w:rsidR="00F64F7E" w:rsidRDefault="00C25575" w:rsidP="00F64F7E">
            <w:pPr>
              <w:pStyle w:val="Subtitle"/>
            </w:pPr>
            <w:r>
              <w:t xml:space="preserve">Summit </w:t>
            </w:r>
            <w:r w:rsidR="00845192">
              <w:t>Orthodontics</w:t>
            </w:r>
            <w:r w:rsidR="00F64F7E">
              <w:t xml:space="preserve"> </w:t>
            </w:r>
          </w:p>
        </w:tc>
      </w:tr>
      <w:tr w:rsidR="00F64F7E" w14:paraId="35DFE3D3" w14:textId="77777777" w:rsidTr="00F64F7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70" w:type="dxa"/>
          </w:tcPr>
          <w:p w14:paraId="1E6B1D41" w14:textId="77777777" w:rsidR="00F64F7E" w:rsidRPr="0078527C" w:rsidRDefault="00F64F7E" w:rsidP="00F64F7E"/>
        </w:tc>
        <w:tc>
          <w:tcPr>
            <w:tcW w:w="6300" w:type="dxa"/>
            <w:gridSpan w:val="5"/>
          </w:tcPr>
          <w:p w14:paraId="0E4E1B10" w14:textId="77777777" w:rsidR="00F64F7E" w:rsidRPr="0078527C" w:rsidRDefault="00F64F7E" w:rsidP="00F64F7E"/>
        </w:tc>
        <w:tc>
          <w:tcPr>
            <w:tcW w:w="4230" w:type="dxa"/>
            <w:gridSpan w:val="3"/>
            <w:vMerge w:val="restart"/>
            <w:vAlign w:val="center"/>
          </w:tcPr>
          <w:p w14:paraId="6570DD1F" w14:textId="77777777" w:rsidR="00F64F7E" w:rsidRDefault="00F64F7E" w:rsidP="00F64F7E">
            <w:pPr>
              <w:jc w:val="center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7A0550EA" wp14:editId="65533C1E">
                  <wp:extent cx="2135697" cy="1480921"/>
                  <wp:effectExtent l="152400" t="190500" r="245745" b="233680"/>
                  <wp:docPr id="23" name="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laceholder"/>
                          <pic:cNvPicPr/>
                        </pic:nvPicPr>
                        <pic:blipFill>
                          <a:blip r:embed="rId10"/>
                          <a:srcRect t="15329" b="15329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F7E" w14:paraId="53F40075" w14:textId="77777777" w:rsidTr="00F64F7E">
        <w:tblPrEx>
          <w:tblLook w:val="04A0" w:firstRow="1" w:lastRow="0" w:firstColumn="1" w:lastColumn="0" w:noHBand="0" w:noVBand="1"/>
        </w:tblPrEx>
        <w:trPr>
          <w:trHeight w:val="3285"/>
        </w:trPr>
        <w:tc>
          <w:tcPr>
            <w:tcW w:w="270" w:type="dxa"/>
            <w:tcBorders>
              <w:bottom w:val="single" w:sz="6" w:space="0" w:color="BFBFBF" w:themeColor="background1" w:themeShade="BF"/>
            </w:tcBorders>
          </w:tcPr>
          <w:p w14:paraId="6933EF44" w14:textId="77777777" w:rsidR="00F64F7E" w:rsidRPr="0078527C" w:rsidRDefault="00F64F7E" w:rsidP="00F64F7E"/>
        </w:tc>
        <w:tc>
          <w:tcPr>
            <w:tcW w:w="6300" w:type="dxa"/>
            <w:gridSpan w:val="5"/>
            <w:tcBorders>
              <w:bottom w:val="single" w:sz="6" w:space="0" w:color="BFBFBF" w:themeColor="background1" w:themeShade="BF"/>
            </w:tcBorders>
          </w:tcPr>
          <w:p w14:paraId="086EE6D6" w14:textId="7D06242F" w:rsidR="00F64F7E" w:rsidRDefault="00845192" w:rsidP="00F64F7E">
            <w:pPr>
              <w:pStyle w:val="Title"/>
            </w:pPr>
            <w:r>
              <w:t xml:space="preserve">The Holidays are here! </w:t>
            </w:r>
          </w:p>
          <w:p w14:paraId="2B968B59" w14:textId="77777777" w:rsidR="00F64F7E" w:rsidRDefault="00845192" w:rsidP="00F64F7E">
            <w:r>
              <w:t>We wish everyone a very Merry Christmas and a very Happy New Year!</w:t>
            </w:r>
          </w:p>
          <w:p w14:paraId="219A5F22" w14:textId="4EB8ABB0" w:rsidR="00845192" w:rsidRPr="0078527C" w:rsidRDefault="00845192" w:rsidP="00F64F7E">
            <w:r>
              <w:t xml:space="preserve">It’s hard to believe how fast a year flies by.  We are looking forward to the holidays and welcoming a new year.  </w:t>
            </w:r>
          </w:p>
        </w:tc>
        <w:tc>
          <w:tcPr>
            <w:tcW w:w="4230" w:type="dxa"/>
            <w:gridSpan w:val="3"/>
            <w:vMerge/>
            <w:tcBorders>
              <w:bottom w:val="single" w:sz="6" w:space="0" w:color="BFBFBF" w:themeColor="background1" w:themeShade="BF"/>
            </w:tcBorders>
            <w:vAlign w:val="center"/>
          </w:tcPr>
          <w:p w14:paraId="3A406874" w14:textId="77777777" w:rsidR="00F64F7E" w:rsidRDefault="00F64F7E" w:rsidP="00F64F7E">
            <w:pPr>
              <w:jc w:val="center"/>
              <w:rPr>
                <w:noProof/>
                <w:lang w:val="en-AU" w:eastAsia="en-AU"/>
              </w:rPr>
            </w:pPr>
          </w:p>
        </w:tc>
      </w:tr>
      <w:tr w:rsidR="00F64F7E" w14:paraId="6C179C85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52C26BEF" w14:textId="77777777" w:rsidR="00F64F7E" w:rsidRDefault="00000000" w:rsidP="00F64F7E">
            <w:pPr>
              <w:pStyle w:val="Days"/>
            </w:pPr>
            <w:sdt>
              <w:sdtPr>
                <w:id w:val="-266695043"/>
                <w:placeholder>
                  <w:docPart w:val="6AE50000D75240D8BEF3600BDA2198A4"/>
                </w:placeholder>
                <w:temporary/>
                <w:showingPlcHdr/>
                <w15:appearance w15:val="hidden"/>
              </w:sdtPr>
              <w:sdtContent>
                <w:r w:rsidR="00F64F7E">
                  <w:t>Sunday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7B38B17" w14:textId="77777777" w:rsidR="00F64F7E" w:rsidRDefault="00000000" w:rsidP="00F64F7E">
            <w:pPr>
              <w:pStyle w:val="Days"/>
            </w:pPr>
            <w:sdt>
              <w:sdtPr>
                <w:id w:val="-1640406243"/>
                <w:placeholder>
                  <w:docPart w:val="88F9C04BC8124C7CAA78CC2DB3FEA3CD"/>
                </w:placeholder>
                <w:temporary/>
                <w:showingPlcHdr/>
                <w15:appearance w15:val="hidden"/>
              </w:sdtPr>
              <w:sdtContent>
                <w:r w:rsidR="00F64F7E">
                  <w:t>Monday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DEBADFA" w14:textId="77777777" w:rsidR="00F64F7E" w:rsidRDefault="00000000" w:rsidP="00F64F7E">
            <w:pPr>
              <w:pStyle w:val="Days"/>
            </w:pPr>
            <w:sdt>
              <w:sdtPr>
                <w:id w:val="-1682418680"/>
                <w:placeholder>
                  <w:docPart w:val="01FC0E7C6D8542A89C3BCCBAF17AC505"/>
                </w:placeholder>
                <w:temporary/>
                <w:showingPlcHdr/>
                <w15:appearance w15:val="hidden"/>
              </w:sdtPr>
              <w:sdtContent>
                <w:r w:rsidR="00F64F7E">
                  <w:t>Tuesday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57E0146" w14:textId="77777777" w:rsidR="00F64F7E" w:rsidRDefault="00000000" w:rsidP="00F64F7E">
            <w:pPr>
              <w:pStyle w:val="Days"/>
            </w:pPr>
            <w:sdt>
              <w:sdtPr>
                <w:id w:val="306141413"/>
                <w:placeholder>
                  <w:docPart w:val="03B4B71C18034E4B97BD84B1606E6EDE"/>
                </w:placeholder>
                <w:temporary/>
                <w:showingPlcHdr/>
                <w15:appearance w15:val="hidden"/>
              </w:sdtPr>
              <w:sdtContent>
                <w:r w:rsidR="00F64F7E">
                  <w:t>Wednesday</w:t>
                </w:r>
              </w:sdtContent>
            </w:sdt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E03AFC5" w14:textId="77777777" w:rsidR="00F64F7E" w:rsidRDefault="00000000" w:rsidP="00F64F7E">
            <w:pPr>
              <w:pStyle w:val="Days"/>
            </w:pPr>
            <w:sdt>
              <w:sdtPr>
                <w:id w:val="-1826659932"/>
                <w:placeholder>
                  <w:docPart w:val="FD6E06BBC5714973B0F5CE85E1C4990E"/>
                </w:placeholder>
                <w:temporary/>
                <w:showingPlcHdr/>
                <w15:appearance w15:val="hidden"/>
              </w:sdtPr>
              <w:sdtContent>
                <w:r w:rsidR="00F64F7E">
                  <w:t>Thursday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E7B1480" w14:textId="77777777" w:rsidR="00F64F7E" w:rsidRDefault="00000000" w:rsidP="00F64F7E">
            <w:pPr>
              <w:pStyle w:val="Days"/>
            </w:pPr>
            <w:sdt>
              <w:sdtPr>
                <w:id w:val="862634711"/>
                <w:placeholder>
                  <w:docPart w:val="35B97186B5CA4C6399F45EA3E865CC23"/>
                </w:placeholder>
                <w:temporary/>
                <w:showingPlcHdr/>
                <w15:appearance w15:val="hidden"/>
              </w:sdtPr>
              <w:sdtContent>
                <w:r w:rsidR="00F64F7E">
                  <w:t>Friday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2CE36C2" w14:textId="77777777" w:rsidR="00F64F7E" w:rsidRDefault="00000000" w:rsidP="00F64F7E">
            <w:pPr>
              <w:pStyle w:val="Days"/>
            </w:pPr>
            <w:sdt>
              <w:sdtPr>
                <w:id w:val="593298852"/>
                <w:placeholder>
                  <w:docPart w:val="63D46CA2E02B46D1A20BD12224E3E634"/>
                </w:placeholder>
                <w:temporary/>
                <w:showingPlcHdr/>
                <w15:appearance w15:val="hidden"/>
              </w:sdtPr>
              <w:sdtContent>
                <w:r w:rsidR="00F64F7E">
                  <w:t>Saturday</w:t>
                </w:r>
              </w:sdtContent>
            </w:sdt>
          </w:p>
        </w:tc>
      </w:tr>
      <w:tr w:rsidR="00DA398C" w14:paraId="5C18543D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DC97D2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B936B9" w14:textId="66F7EF33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750C1C" w14:textId="41FC7C12" w:rsidR="00DA398C" w:rsidRDefault="009A53C9" w:rsidP="00DA398C">
            <w:pPr>
              <w:pStyle w:val="Dates"/>
              <w:rPr>
                <w:noProof/>
              </w:rPr>
            </w:pPr>
            <w:r>
              <w:t>1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5E4ACA" w14:textId="796F519D" w:rsidR="00DA398C" w:rsidRDefault="009A53C9" w:rsidP="00DA398C">
            <w:pPr>
              <w:pStyle w:val="Dates"/>
              <w:rPr>
                <w:noProof/>
              </w:rPr>
            </w:pPr>
            <w:r>
              <w:t>2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667FF34" w14:textId="591A1F99" w:rsidR="00DA398C" w:rsidRDefault="009A53C9" w:rsidP="00DA398C">
            <w:pPr>
              <w:pStyle w:val="Dates"/>
              <w:rPr>
                <w:noProof/>
              </w:rPr>
            </w:pPr>
            <w:r>
              <w:t>3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EB61CDF" w14:textId="257349C3" w:rsidR="00DA398C" w:rsidRDefault="009A53C9" w:rsidP="00DA398C">
            <w:pPr>
              <w:pStyle w:val="Dates"/>
              <w:rPr>
                <w:noProof/>
              </w:rPr>
            </w:pPr>
            <w:r>
              <w:t>4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7E6C95" w14:textId="31B034F7" w:rsidR="00DA398C" w:rsidRDefault="009A53C9" w:rsidP="00DA398C">
            <w:pPr>
              <w:pStyle w:val="Dates"/>
              <w:rPr>
                <w:noProof/>
              </w:rPr>
            </w:pPr>
            <w:r>
              <w:t>5</w:t>
            </w:r>
          </w:p>
        </w:tc>
      </w:tr>
      <w:tr w:rsidR="00DA398C" w14:paraId="3C16A83A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648646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7FE44D" w14:textId="50A053D7" w:rsidR="00DA398C" w:rsidRDefault="00DA398C" w:rsidP="00E4031F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FB5D46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06632A4" w14:textId="7DA17E60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06B2B6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1BB1A129" w14:textId="6102998D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7A33DE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88064CF" w14:textId="6624A363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9D01B4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0A8148B" w14:textId="70573014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28ECF2" w14:textId="3C3410C1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19A6A055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C408845" w14:textId="45E810F3" w:rsidR="00DA398C" w:rsidRDefault="009A53C9" w:rsidP="00DA398C">
            <w:pPr>
              <w:pStyle w:val="Dates"/>
              <w:rPr>
                <w:noProof/>
              </w:rPr>
            </w:pPr>
            <w:r>
              <w:t>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B898AE" w14:textId="70C08F57" w:rsidR="00DA398C" w:rsidRDefault="009A53C9" w:rsidP="00DA398C">
            <w:pPr>
              <w:pStyle w:val="Dates"/>
              <w:rPr>
                <w:noProof/>
              </w:rPr>
            </w:pPr>
            <w:r>
              <w:t>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C62E57" w14:textId="2E481629" w:rsidR="00DA398C" w:rsidRDefault="009A53C9" w:rsidP="00DA398C">
            <w:pPr>
              <w:pStyle w:val="Dates"/>
              <w:rPr>
                <w:noProof/>
              </w:rPr>
            </w:pPr>
            <w:r>
              <w:t>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ECA55B" w14:textId="39EE3D3D" w:rsidR="00DA398C" w:rsidRDefault="009A53C9" w:rsidP="00DA398C">
            <w:pPr>
              <w:pStyle w:val="Dates"/>
              <w:rPr>
                <w:noProof/>
              </w:rPr>
            </w:pPr>
            <w:r>
              <w:t>9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908786" w14:textId="161AEE34" w:rsidR="00DA398C" w:rsidRDefault="009A53C9" w:rsidP="00DA398C">
            <w:pPr>
              <w:pStyle w:val="Dates"/>
              <w:rPr>
                <w:noProof/>
              </w:rPr>
            </w:pPr>
            <w:r>
              <w:t>10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ABF613" w14:textId="4CE14749" w:rsidR="00DA398C" w:rsidRDefault="009A53C9" w:rsidP="00DA398C">
            <w:pPr>
              <w:pStyle w:val="Dates"/>
              <w:rPr>
                <w:noProof/>
              </w:rPr>
            </w:pPr>
            <w:r>
              <w:t>11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0BFAF0" w14:textId="26A49A1C" w:rsidR="00DA398C" w:rsidRDefault="009A53C9" w:rsidP="00DA398C">
            <w:pPr>
              <w:pStyle w:val="Dates"/>
              <w:rPr>
                <w:noProof/>
              </w:rPr>
            </w:pPr>
            <w:r>
              <w:t>12</w:t>
            </w:r>
          </w:p>
        </w:tc>
      </w:tr>
      <w:tr w:rsidR="00DA398C" w14:paraId="42C3E31B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6199DF" w14:textId="67B4EC6C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BDC595D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358D44E" w14:textId="2F5D266B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97A459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1D59B70" w14:textId="0B88BD22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C9A139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AB8EF21" w14:textId="413AC9DE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7CC69D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63BA9DDA" w14:textId="5E5B15EF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8am-3pm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FC4E91A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09469E5F" w14:textId="602F566C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3664BF" w14:textId="34738073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2554159B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FEC560D" w14:textId="2319129B" w:rsidR="00DA398C" w:rsidRDefault="009A53C9" w:rsidP="00DA398C">
            <w:pPr>
              <w:pStyle w:val="Dates"/>
              <w:rPr>
                <w:noProof/>
              </w:rPr>
            </w:pPr>
            <w:r>
              <w:t>13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AE295B" w14:textId="6BDC2198" w:rsidR="00DA398C" w:rsidRDefault="009A53C9" w:rsidP="00DA398C">
            <w:pPr>
              <w:pStyle w:val="Dates"/>
              <w:rPr>
                <w:noProof/>
              </w:rPr>
            </w:pPr>
            <w:r>
              <w:t>14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7572FC" w14:textId="01F3D2F9" w:rsidR="00DA398C" w:rsidRDefault="009A53C9" w:rsidP="00DA398C">
            <w:pPr>
              <w:pStyle w:val="Dates"/>
              <w:rPr>
                <w:noProof/>
              </w:rPr>
            </w:pPr>
            <w:r>
              <w:t>15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C8E8BE" w14:textId="2242C1C1" w:rsidR="00DA398C" w:rsidRDefault="009A53C9" w:rsidP="00DA398C">
            <w:pPr>
              <w:pStyle w:val="Dates"/>
              <w:rPr>
                <w:noProof/>
              </w:rPr>
            </w:pPr>
            <w:r>
              <w:t>16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958788" w14:textId="2C2A7B09" w:rsidR="00DA398C" w:rsidRDefault="009A53C9" w:rsidP="00DA398C">
            <w:pPr>
              <w:pStyle w:val="Dates"/>
              <w:rPr>
                <w:noProof/>
              </w:rPr>
            </w:pPr>
            <w:r>
              <w:t>17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7D4353" w14:textId="266DA647" w:rsidR="00DA398C" w:rsidRDefault="009A53C9" w:rsidP="00DA398C">
            <w:pPr>
              <w:pStyle w:val="Dates"/>
              <w:rPr>
                <w:noProof/>
              </w:rPr>
            </w:pPr>
            <w:r>
              <w:t>18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8C959A" w14:textId="797CFEA3" w:rsidR="00DA398C" w:rsidRDefault="009A53C9" w:rsidP="00DA398C">
            <w:pPr>
              <w:pStyle w:val="Dates"/>
              <w:rPr>
                <w:noProof/>
              </w:rPr>
            </w:pPr>
            <w:r>
              <w:t>19</w:t>
            </w:r>
          </w:p>
        </w:tc>
      </w:tr>
      <w:tr w:rsidR="00DA398C" w14:paraId="7848586F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CD9AED" w14:textId="49EEC2D3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9F2F96" w14:textId="77777777" w:rsidR="00E4031F" w:rsidRDefault="00E4031F" w:rsidP="00E4031F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5BBD31BD" w14:textId="60F18B25" w:rsidR="00DA398C" w:rsidRDefault="00E4031F" w:rsidP="00E4031F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65509B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42A0FFB" w14:textId="34D241E5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75F3267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CB3CE5F" w14:textId="6A1D4A58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36C423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9010992" w14:textId="2D0F334E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3000D8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7D917EE" w14:textId="3B9D24B7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77E2E6" w14:textId="4E13886E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03230B92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759416" w14:textId="2E91899A" w:rsidR="00DA398C" w:rsidRDefault="009A53C9" w:rsidP="00DA398C">
            <w:pPr>
              <w:pStyle w:val="Dates"/>
              <w:rPr>
                <w:noProof/>
              </w:rPr>
            </w:pPr>
            <w:r>
              <w:t>20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BBEC9E9" w14:textId="12E9AEDE" w:rsidR="00DA398C" w:rsidRDefault="009A53C9" w:rsidP="00DA398C">
            <w:pPr>
              <w:pStyle w:val="Dates"/>
              <w:rPr>
                <w:noProof/>
              </w:rPr>
            </w:pPr>
            <w:r>
              <w:t>21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54D925" w14:textId="5C04B131" w:rsidR="00DA398C" w:rsidRDefault="009A53C9" w:rsidP="00DA398C">
            <w:pPr>
              <w:pStyle w:val="Dates"/>
              <w:rPr>
                <w:noProof/>
              </w:rPr>
            </w:pPr>
            <w:r>
              <w:t>22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F1B30B0" w14:textId="34C6AC12" w:rsidR="00DA398C" w:rsidRDefault="009A53C9" w:rsidP="00DA398C">
            <w:pPr>
              <w:pStyle w:val="Dates"/>
              <w:rPr>
                <w:noProof/>
              </w:rPr>
            </w:pPr>
            <w:r>
              <w:t>23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27BE63" w14:textId="3FCF1C61" w:rsidR="00DA398C" w:rsidRDefault="009A53C9" w:rsidP="00DA398C">
            <w:pPr>
              <w:pStyle w:val="Dates"/>
              <w:rPr>
                <w:noProof/>
              </w:rPr>
            </w:pPr>
            <w:r>
              <w:t>24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BF858C" w14:textId="5761A587" w:rsidR="00DA398C" w:rsidRDefault="009A53C9" w:rsidP="00DA398C">
            <w:pPr>
              <w:pStyle w:val="Dates"/>
              <w:rPr>
                <w:noProof/>
              </w:rPr>
            </w:pPr>
            <w:r>
              <w:t>25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7344CC" w14:textId="1F37A608" w:rsidR="00DA398C" w:rsidRDefault="009A53C9" w:rsidP="00DA398C">
            <w:pPr>
              <w:pStyle w:val="Dates"/>
              <w:rPr>
                <w:noProof/>
              </w:rPr>
            </w:pPr>
            <w:r>
              <w:t>26</w:t>
            </w:r>
          </w:p>
        </w:tc>
      </w:tr>
      <w:tr w:rsidR="00DA398C" w14:paraId="027FF798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27FA220" w14:textId="3667DF50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86354AD" w14:textId="4A4CDC8C" w:rsidR="00DA398C" w:rsidRDefault="009A53C9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257B8769" w14:textId="127C2577" w:rsidR="009A53C9" w:rsidRDefault="009A53C9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9AE687" w14:textId="77777777" w:rsidR="00E4031F" w:rsidRDefault="009A53C9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0F069333" w14:textId="53FB0044" w:rsidR="009A53C9" w:rsidRDefault="009A53C9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8am – 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C3DF64" w14:textId="77777777" w:rsidR="00DA398C" w:rsidRDefault="00E4031F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  <w:p w14:paraId="0A49CD05" w14:textId="6E5BF472" w:rsidR="00E4031F" w:rsidRDefault="00E4031F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Christmas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826BFC5" w14:textId="77777777" w:rsidR="00E4031F" w:rsidRDefault="00E4031F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Closed </w:t>
            </w:r>
          </w:p>
          <w:p w14:paraId="4C4AE2DA" w14:textId="762F1ADE" w:rsidR="00DA398C" w:rsidRDefault="00E4031F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Christmas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B40341" w14:textId="77777777" w:rsidR="00DA398C" w:rsidRDefault="009A53C9" w:rsidP="00E4031F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  <w:p w14:paraId="6FED9B36" w14:textId="77601678" w:rsidR="009A53C9" w:rsidRDefault="009A53C9" w:rsidP="00E4031F">
            <w:pPr>
              <w:pStyle w:val="Dates"/>
              <w:rPr>
                <w:noProof/>
              </w:rPr>
            </w:pPr>
            <w:r>
              <w:rPr>
                <w:noProof/>
              </w:rPr>
              <w:t>Merry Christmas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68548A" w14:textId="5E65B6D5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5D9A7C30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4A444F" w14:textId="59FCB64C" w:rsidR="00DA398C" w:rsidRDefault="009A53C9" w:rsidP="00DA398C">
            <w:pPr>
              <w:pStyle w:val="Dates"/>
              <w:rPr>
                <w:noProof/>
              </w:rPr>
            </w:pPr>
            <w:r>
              <w:t>27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2B461E" w14:textId="6276665C" w:rsidR="00DA398C" w:rsidRDefault="009A53C9" w:rsidP="00DA398C">
            <w:pPr>
              <w:pStyle w:val="Dates"/>
              <w:rPr>
                <w:noProof/>
              </w:rPr>
            </w:pPr>
            <w:r>
              <w:t>28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2DDF4E" w14:textId="075A0675" w:rsidR="00DA398C" w:rsidRDefault="009A53C9" w:rsidP="00DA398C">
            <w:pPr>
              <w:pStyle w:val="Dates"/>
              <w:rPr>
                <w:noProof/>
              </w:rPr>
            </w:pPr>
            <w:r>
              <w:t>29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DCB9FB" w14:textId="6649052D" w:rsidR="00DA398C" w:rsidRDefault="009A53C9" w:rsidP="00DA398C">
            <w:pPr>
              <w:pStyle w:val="Dates"/>
              <w:rPr>
                <w:noProof/>
              </w:rPr>
            </w:pPr>
            <w:r>
              <w:t>30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D7BBC2" w14:textId="4FBF05F7" w:rsidR="00DA398C" w:rsidRDefault="009A53C9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31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84AD8C5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6AC87F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</w:tr>
      <w:tr w:rsidR="00F64F7E" w14:paraId="6F17A00D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9B254B" w14:textId="65E3069D" w:rsidR="00F64F7E" w:rsidRDefault="007A1F31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D73FBBC" w14:textId="77777777" w:rsidR="00E4031F" w:rsidRDefault="00E4031F" w:rsidP="00E4031F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7CF25847" w14:textId="558D2759" w:rsidR="00F64F7E" w:rsidRDefault="00E4031F" w:rsidP="00E4031F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E2663E" w14:textId="77777777" w:rsidR="00F64F7E" w:rsidRDefault="009A53C9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7831982C" w14:textId="7CE5BB0E" w:rsidR="009A53C9" w:rsidRDefault="009A53C9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8am – 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0705E6" w14:textId="77777777" w:rsidR="00E4031F" w:rsidRDefault="009A53C9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21A7BDE8" w14:textId="66FAC5E1" w:rsidR="009A53C9" w:rsidRDefault="009A53C9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8am – 5pm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F66EF2" w14:textId="77777777" w:rsidR="00F64F7E" w:rsidRDefault="009A53C9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  <w:p w14:paraId="3B2D32BE" w14:textId="69695FA5" w:rsidR="009A53C9" w:rsidRDefault="009A53C9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Happy New Years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00651C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33C4F4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</w:tr>
      <w:tr w:rsidR="00F64F7E" w14:paraId="7A7A1498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6403A3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EC7A3A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19E035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BB22A0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2C3801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6D5D13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986C28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</w:tr>
      <w:tr w:rsidR="00F64F7E" w14:paraId="50342DB8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874F1CC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6CEC35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AEA9EF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BA1941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67ADE0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864D5C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5273E0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</w:tr>
    </w:tbl>
    <w:p w14:paraId="0ED6E919" w14:textId="77777777" w:rsidR="00C25575" w:rsidRDefault="00C25575" w:rsidP="00C25575">
      <w:pPr>
        <w:pStyle w:val="Quote"/>
      </w:pPr>
      <w:r>
        <w:t xml:space="preserve">On Administrative Days we have a staff member available to answer your calls, schedule an appointment or take a payment. </w:t>
      </w:r>
    </w:p>
    <w:p w14:paraId="371252B1" w14:textId="77777777" w:rsidR="00C25575" w:rsidRDefault="00C25575" w:rsidP="00C25575">
      <w:pPr>
        <w:pStyle w:val="Quote"/>
      </w:pPr>
      <w:r>
        <w:t xml:space="preserve"> Dr. Wiggins </w:t>
      </w:r>
      <w:r w:rsidR="009A53C9">
        <w:t>and Dr. Boswell are</w:t>
      </w:r>
      <w:r>
        <w:t xml:space="preserve"> not in the office on those days to assist patients. </w:t>
      </w:r>
    </w:p>
    <w:p w14:paraId="3EC3C455" w14:textId="77777777" w:rsidR="00E334D1" w:rsidRDefault="00E334D1" w:rsidP="00C25575">
      <w:pPr>
        <w:pStyle w:val="Quote"/>
      </w:pPr>
    </w:p>
    <w:p w14:paraId="4C3799F8" w14:textId="77777777" w:rsidR="00E334D1" w:rsidRDefault="00E334D1" w:rsidP="00C25575">
      <w:pPr>
        <w:pStyle w:val="Quote"/>
      </w:pPr>
    </w:p>
    <w:p w14:paraId="76B134BB" w14:textId="77777777" w:rsidR="00E334D1" w:rsidRDefault="00E334D1" w:rsidP="00C25575">
      <w:pPr>
        <w:pStyle w:val="Quote"/>
      </w:pPr>
    </w:p>
    <w:p w14:paraId="5E356B8D" w14:textId="77777777" w:rsidR="00E334D1" w:rsidRDefault="00E334D1" w:rsidP="00C25575">
      <w:pPr>
        <w:pStyle w:val="Quote"/>
      </w:pPr>
    </w:p>
    <w:sectPr w:rsidR="00E334D1" w:rsidSect="00E85518">
      <w:pgSz w:w="12240" w:h="15840"/>
      <w:pgMar w:top="720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074D" w14:textId="77777777" w:rsidR="0056753E" w:rsidRDefault="0056753E">
      <w:pPr>
        <w:spacing w:before="0" w:after="0"/>
      </w:pPr>
      <w:r>
        <w:separator/>
      </w:r>
    </w:p>
  </w:endnote>
  <w:endnote w:type="continuationSeparator" w:id="0">
    <w:p w14:paraId="5FA6BDC8" w14:textId="77777777" w:rsidR="0056753E" w:rsidRDefault="005675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FFC2" w14:textId="77777777" w:rsidR="0056753E" w:rsidRDefault="0056753E">
      <w:pPr>
        <w:spacing w:before="0" w:after="0"/>
      </w:pPr>
      <w:r>
        <w:separator/>
      </w:r>
    </w:p>
  </w:footnote>
  <w:footnote w:type="continuationSeparator" w:id="0">
    <w:p w14:paraId="7CB54238" w14:textId="77777777" w:rsidR="0056753E" w:rsidRDefault="0056753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030042">
    <w:abstractNumId w:val="9"/>
  </w:num>
  <w:num w:numId="2" w16cid:durableId="88745837">
    <w:abstractNumId w:val="7"/>
  </w:num>
  <w:num w:numId="3" w16cid:durableId="437723554">
    <w:abstractNumId w:val="6"/>
  </w:num>
  <w:num w:numId="4" w16cid:durableId="2121290115">
    <w:abstractNumId w:val="5"/>
  </w:num>
  <w:num w:numId="5" w16cid:durableId="726611790">
    <w:abstractNumId w:val="4"/>
  </w:num>
  <w:num w:numId="6" w16cid:durableId="1402019289">
    <w:abstractNumId w:val="8"/>
  </w:num>
  <w:num w:numId="7" w16cid:durableId="952326606">
    <w:abstractNumId w:val="3"/>
  </w:num>
  <w:num w:numId="8" w16cid:durableId="1809130945">
    <w:abstractNumId w:val="2"/>
  </w:num>
  <w:num w:numId="9" w16cid:durableId="720985617">
    <w:abstractNumId w:val="1"/>
  </w:num>
  <w:num w:numId="10" w16cid:durableId="140857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425F23"/>
    <w:rsid w:val="0004123B"/>
    <w:rsid w:val="000439C7"/>
    <w:rsid w:val="00046CE3"/>
    <w:rsid w:val="0007316D"/>
    <w:rsid w:val="000B6223"/>
    <w:rsid w:val="000D01F2"/>
    <w:rsid w:val="00124ADC"/>
    <w:rsid w:val="00137D21"/>
    <w:rsid w:val="001514A5"/>
    <w:rsid w:val="00174F97"/>
    <w:rsid w:val="00193E15"/>
    <w:rsid w:val="001A74D2"/>
    <w:rsid w:val="001C2E84"/>
    <w:rsid w:val="00223E83"/>
    <w:rsid w:val="0025461A"/>
    <w:rsid w:val="0025748C"/>
    <w:rsid w:val="002F7032"/>
    <w:rsid w:val="00320970"/>
    <w:rsid w:val="00366DA6"/>
    <w:rsid w:val="00375B27"/>
    <w:rsid w:val="003779C9"/>
    <w:rsid w:val="00381234"/>
    <w:rsid w:val="0039369C"/>
    <w:rsid w:val="003A5CFE"/>
    <w:rsid w:val="003C08C2"/>
    <w:rsid w:val="003C33CE"/>
    <w:rsid w:val="004214C8"/>
    <w:rsid w:val="00425F23"/>
    <w:rsid w:val="00440D9C"/>
    <w:rsid w:val="004433AF"/>
    <w:rsid w:val="004479A9"/>
    <w:rsid w:val="0045525C"/>
    <w:rsid w:val="0045537C"/>
    <w:rsid w:val="0047139C"/>
    <w:rsid w:val="00491C8A"/>
    <w:rsid w:val="004A72A3"/>
    <w:rsid w:val="004D5141"/>
    <w:rsid w:val="004E0874"/>
    <w:rsid w:val="004F58AC"/>
    <w:rsid w:val="004F670E"/>
    <w:rsid w:val="005553D1"/>
    <w:rsid w:val="0056753E"/>
    <w:rsid w:val="00593CB3"/>
    <w:rsid w:val="005B07ED"/>
    <w:rsid w:val="005B0C48"/>
    <w:rsid w:val="005D5DC8"/>
    <w:rsid w:val="006151D3"/>
    <w:rsid w:val="00621B98"/>
    <w:rsid w:val="0064687B"/>
    <w:rsid w:val="00680558"/>
    <w:rsid w:val="006A04F0"/>
    <w:rsid w:val="006D75F8"/>
    <w:rsid w:val="006E11E9"/>
    <w:rsid w:val="006F14E5"/>
    <w:rsid w:val="0078527C"/>
    <w:rsid w:val="007A1F31"/>
    <w:rsid w:val="008043F6"/>
    <w:rsid w:val="00812DAD"/>
    <w:rsid w:val="0081356A"/>
    <w:rsid w:val="00836CC0"/>
    <w:rsid w:val="00845192"/>
    <w:rsid w:val="00871B27"/>
    <w:rsid w:val="00890592"/>
    <w:rsid w:val="008B41D3"/>
    <w:rsid w:val="008F0AEB"/>
    <w:rsid w:val="0090268C"/>
    <w:rsid w:val="00914DDE"/>
    <w:rsid w:val="00925ED9"/>
    <w:rsid w:val="00997C7D"/>
    <w:rsid w:val="009A164A"/>
    <w:rsid w:val="009A53C9"/>
    <w:rsid w:val="009A7C5B"/>
    <w:rsid w:val="00A4405D"/>
    <w:rsid w:val="00AB54A6"/>
    <w:rsid w:val="00B32E41"/>
    <w:rsid w:val="00B5578F"/>
    <w:rsid w:val="00B84FB0"/>
    <w:rsid w:val="00B864F3"/>
    <w:rsid w:val="00BC6A26"/>
    <w:rsid w:val="00BF0FEE"/>
    <w:rsid w:val="00BF4383"/>
    <w:rsid w:val="00C01EED"/>
    <w:rsid w:val="00C25575"/>
    <w:rsid w:val="00C41633"/>
    <w:rsid w:val="00C4518D"/>
    <w:rsid w:val="00CA3246"/>
    <w:rsid w:val="00CB00F4"/>
    <w:rsid w:val="00CB7095"/>
    <w:rsid w:val="00D26220"/>
    <w:rsid w:val="00D86D82"/>
    <w:rsid w:val="00DA398C"/>
    <w:rsid w:val="00DD64C4"/>
    <w:rsid w:val="00E14558"/>
    <w:rsid w:val="00E334D1"/>
    <w:rsid w:val="00E4031F"/>
    <w:rsid w:val="00E4576C"/>
    <w:rsid w:val="00E7264F"/>
    <w:rsid w:val="00E85518"/>
    <w:rsid w:val="00EA415B"/>
    <w:rsid w:val="00ED3D38"/>
    <w:rsid w:val="00F26250"/>
    <w:rsid w:val="00F56318"/>
    <w:rsid w:val="00F64F7E"/>
    <w:rsid w:val="00FE13F4"/>
    <w:rsid w:val="00FF3060"/>
    <w:rsid w:val="52D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704ED6"/>
  <w15:docId w15:val="{FBCABA80-4468-48D4-8EBF-3CEEB361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58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2FF7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2FF7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2B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2B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rsid w:val="004214C8"/>
    <w:pPr>
      <w:spacing w:before="0" w:after="0"/>
      <w:jc w:val="right"/>
    </w:pPr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E2FF7E" w:themeColor="accent1" w:shadow="1"/>
        <w:left w:val="single" w:sz="2" w:space="10" w:color="E2FF7E" w:themeColor="accent1" w:shadow="1"/>
        <w:bottom w:val="single" w:sz="2" w:space="10" w:color="E2FF7E" w:themeColor="accent1" w:shadow="1"/>
        <w:right w:val="single" w:sz="2" w:space="10" w:color="E2FF7E" w:themeColor="accent1" w:shadow="1"/>
      </w:pBdr>
      <w:ind w:left="1152" w:right="1152"/>
    </w:pPr>
    <w:rPr>
      <w:i/>
      <w:iCs/>
      <w:color w:val="E2FF7E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19"/>
    <w:semiHidden/>
    <w:unhideWhenUsed/>
    <w:rsid w:val="0045537C"/>
    <w:pPr>
      <w:spacing w:after="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19"/>
    <w:semiHidden/>
    <w:rsid w:val="0045537C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E2FF7E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4558"/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E14558"/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E2FF7E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92B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92B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558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mmit%20ortho\AppData\Local\Microsoft\Office\16.0\DTS\en-US%7bA4EE34BD-3630-4C72-A4D7-58746526F60E%7d\%7b4CA5F278-DACD-4844-965F-EEE4AFC468E0%7dtf1638294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E50000D75240D8BEF3600BDA219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47739-044C-480E-BCEE-B276B05B9C83}"/>
      </w:docPartPr>
      <w:docPartBody>
        <w:p w:rsidR="00E14996" w:rsidRDefault="00000000">
          <w:pPr>
            <w:pStyle w:val="6AE50000D75240D8BEF3600BDA2198A4"/>
          </w:pPr>
          <w:r>
            <w:t>Sunday</w:t>
          </w:r>
        </w:p>
      </w:docPartBody>
    </w:docPart>
    <w:docPart>
      <w:docPartPr>
        <w:name w:val="88F9C04BC8124C7CAA78CC2DB3FEA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4ED8-DE30-46EF-80A8-7E77CB43F477}"/>
      </w:docPartPr>
      <w:docPartBody>
        <w:p w:rsidR="00E14996" w:rsidRDefault="00000000">
          <w:pPr>
            <w:pStyle w:val="88F9C04BC8124C7CAA78CC2DB3FEA3CD"/>
          </w:pPr>
          <w:r>
            <w:t>Monday</w:t>
          </w:r>
        </w:p>
      </w:docPartBody>
    </w:docPart>
    <w:docPart>
      <w:docPartPr>
        <w:name w:val="01FC0E7C6D8542A89C3BCCBAF17AC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A7AF1-4D7B-41D6-B385-5B891616EB54}"/>
      </w:docPartPr>
      <w:docPartBody>
        <w:p w:rsidR="00E14996" w:rsidRDefault="00000000">
          <w:pPr>
            <w:pStyle w:val="01FC0E7C6D8542A89C3BCCBAF17AC505"/>
          </w:pPr>
          <w:r>
            <w:t>Tuesday</w:t>
          </w:r>
        </w:p>
      </w:docPartBody>
    </w:docPart>
    <w:docPart>
      <w:docPartPr>
        <w:name w:val="03B4B71C18034E4B97BD84B1606E6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020E7-18B7-42D6-90C3-105B30469F81}"/>
      </w:docPartPr>
      <w:docPartBody>
        <w:p w:rsidR="00E14996" w:rsidRDefault="00000000">
          <w:pPr>
            <w:pStyle w:val="03B4B71C18034E4B97BD84B1606E6EDE"/>
          </w:pPr>
          <w:r>
            <w:t>Wednesday</w:t>
          </w:r>
        </w:p>
      </w:docPartBody>
    </w:docPart>
    <w:docPart>
      <w:docPartPr>
        <w:name w:val="FD6E06BBC5714973B0F5CE85E1C49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73943-4AFA-462B-AAED-405012C1FEE4}"/>
      </w:docPartPr>
      <w:docPartBody>
        <w:p w:rsidR="00E14996" w:rsidRDefault="00000000">
          <w:pPr>
            <w:pStyle w:val="FD6E06BBC5714973B0F5CE85E1C4990E"/>
          </w:pPr>
          <w:r>
            <w:t>Thursday</w:t>
          </w:r>
        </w:p>
      </w:docPartBody>
    </w:docPart>
    <w:docPart>
      <w:docPartPr>
        <w:name w:val="35B97186B5CA4C6399F45EA3E865C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56995-63D3-40E5-91B8-8304280D1D52}"/>
      </w:docPartPr>
      <w:docPartBody>
        <w:p w:rsidR="00E14996" w:rsidRDefault="00000000">
          <w:pPr>
            <w:pStyle w:val="35B97186B5CA4C6399F45EA3E865CC23"/>
          </w:pPr>
          <w:r>
            <w:t>Friday</w:t>
          </w:r>
        </w:p>
      </w:docPartBody>
    </w:docPart>
    <w:docPart>
      <w:docPartPr>
        <w:name w:val="63D46CA2E02B46D1A20BD12224E3E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7C5ED-3923-448C-B860-C5044E5C56BD}"/>
      </w:docPartPr>
      <w:docPartBody>
        <w:p w:rsidR="00E14996" w:rsidRDefault="00000000">
          <w:pPr>
            <w:pStyle w:val="63D46CA2E02B46D1A20BD12224E3E634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F0"/>
    <w:rsid w:val="001C2E84"/>
    <w:rsid w:val="00365670"/>
    <w:rsid w:val="00404C5B"/>
    <w:rsid w:val="004479A9"/>
    <w:rsid w:val="00491C8A"/>
    <w:rsid w:val="008266F0"/>
    <w:rsid w:val="00AF56B1"/>
    <w:rsid w:val="00DE23C8"/>
    <w:rsid w:val="00E14996"/>
    <w:rsid w:val="00ED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8207C63BB84B3FA6105773CABB2A8A">
    <w:name w:val="908207C63BB84B3FA6105773CABB2A8A"/>
  </w:style>
  <w:style w:type="paragraph" w:customStyle="1" w:styleId="826F8CA845B443A7987777912B6AC495">
    <w:name w:val="826F8CA845B443A7987777912B6AC495"/>
  </w:style>
  <w:style w:type="paragraph" w:customStyle="1" w:styleId="C5F13988DB1C4D8993C4E7A66AF4FB8C">
    <w:name w:val="C5F13988DB1C4D8993C4E7A66AF4FB8C"/>
  </w:style>
  <w:style w:type="paragraph" w:customStyle="1" w:styleId="224C93EC52A6457098D9EAB36867E604">
    <w:name w:val="224C93EC52A6457098D9EAB36867E604"/>
  </w:style>
  <w:style w:type="paragraph" w:customStyle="1" w:styleId="775A566A724242C5A7B144473477E130">
    <w:name w:val="775A566A724242C5A7B144473477E130"/>
  </w:style>
  <w:style w:type="paragraph" w:customStyle="1" w:styleId="658CBB7866404AA1899268AFF7AC365A">
    <w:name w:val="658CBB7866404AA1899268AFF7AC365A"/>
  </w:style>
  <w:style w:type="paragraph" w:customStyle="1" w:styleId="9A32863C1DDC4B27A14CCA4D4DA13199">
    <w:name w:val="9A32863C1DDC4B27A14CCA4D4DA13199"/>
  </w:style>
  <w:style w:type="paragraph" w:customStyle="1" w:styleId="7BEE348251F84926BBAFBB40DBDC1D25">
    <w:name w:val="7BEE348251F84926BBAFBB40DBDC1D25"/>
  </w:style>
  <w:style w:type="paragraph" w:customStyle="1" w:styleId="CBE9C06DAABC4183AFEEDD7467A49893">
    <w:name w:val="CBE9C06DAABC4183AFEEDD7467A49893"/>
  </w:style>
  <w:style w:type="paragraph" w:customStyle="1" w:styleId="D8AC14C5222F4DDAA9EEF92D7EC51DEA">
    <w:name w:val="D8AC14C5222F4DDAA9EEF92D7EC51DEA"/>
  </w:style>
  <w:style w:type="paragraph" w:customStyle="1" w:styleId="413A3FF1D93C4A8597E9F2F1BB8855DA">
    <w:name w:val="413A3FF1D93C4A8597E9F2F1BB8855DA"/>
  </w:style>
  <w:style w:type="paragraph" w:customStyle="1" w:styleId="40DC2779FCD7400394D1BA1711FAAB68">
    <w:name w:val="40DC2779FCD7400394D1BA1711FAAB68"/>
  </w:style>
  <w:style w:type="paragraph" w:customStyle="1" w:styleId="720190DDD8384A6AA2BD49621EBE3498">
    <w:name w:val="720190DDD8384A6AA2BD49621EBE3498"/>
  </w:style>
  <w:style w:type="paragraph" w:customStyle="1" w:styleId="4E88A86576A44B76A79B419ACB417660">
    <w:name w:val="4E88A86576A44B76A79B419ACB417660"/>
  </w:style>
  <w:style w:type="paragraph" w:customStyle="1" w:styleId="7D987191F322481695A096CC57408E6E">
    <w:name w:val="7D987191F322481695A096CC57408E6E"/>
  </w:style>
  <w:style w:type="paragraph" w:customStyle="1" w:styleId="CD0D7F4681584DC5BB881637419D6EF6">
    <w:name w:val="CD0D7F4681584DC5BB881637419D6EF6"/>
  </w:style>
  <w:style w:type="paragraph" w:customStyle="1" w:styleId="1C307ABE66C741D1B55230C53BC5F65A">
    <w:name w:val="1C307ABE66C741D1B55230C53BC5F65A"/>
  </w:style>
  <w:style w:type="paragraph" w:customStyle="1" w:styleId="12A7D33B40614B16BBC58E37606B5DD5">
    <w:name w:val="12A7D33B40614B16BBC58E37606B5DD5"/>
  </w:style>
  <w:style w:type="paragraph" w:customStyle="1" w:styleId="6CC5A7C742844EDA8BA964B34CF8089D">
    <w:name w:val="6CC5A7C742844EDA8BA964B34CF8089D"/>
  </w:style>
  <w:style w:type="paragraph" w:customStyle="1" w:styleId="8B8CDE1801A14D39A5654665CB9ADB11">
    <w:name w:val="8B8CDE1801A14D39A5654665CB9ADB11"/>
  </w:style>
  <w:style w:type="paragraph" w:customStyle="1" w:styleId="6659506E350248489B7CA0971BE5B7D2">
    <w:name w:val="6659506E350248489B7CA0971BE5B7D2"/>
  </w:style>
  <w:style w:type="paragraph" w:customStyle="1" w:styleId="129CC27507164817BC6F6DB84485805E">
    <w:name w:val="129CC27507164817BC6F6DB84485805E"/>
  </w:style>
  <w:style w:type="paragraph" w:customStyle="1" w:styleId="EF5751961E3E400AA8F40DE4F1571C1D">
    <w:name w:val="EF5751961E3E400AA8F40DE4F1571C1D"/>
  </w:style>
  <w:style w:type="paragraph" w:customStyle="1" w:styleId="239E5590AB254A9C8EE26DBE457BF94E">
    <w:name w:val="239E5590AB254A9C8EE26DBE457BF94E"/>
  </w:style>
  <w:style w:type="paragraph" w:customStyle="1" w:styleId="C6C017033A184827BDE684CBB2C9D4BC">
    <w:name w:val="C6C017033A184827BDE684CBB2C9D4BC"/>
  </w:style>
  <w:style w:type="paragraph" w:customStyle="1" w:styleId="C67E0E2F8FDA4D479F01B86A6386EDC4">
    <w:name w:val="C67E0E2F8FDA4D479F01B86A6386EDC4"/>
  </w:style>
  <w:style w:type="paragraph" w:customStyle="1" w:styleId="C6D47596898B4AB59EA75C914A131595">
    <w:name w:val="C6D47596898B4AB59EA75C914A131595"/>
  </w:style>
  <w:style w:type="paragraph" w:customStyle="1" w:styleId="81DEDEA503BC4440B785F3C066AB895C">
    <w:name w:val="81DEDEA503BC4440B785F3C066AB895C"/>
  </w:style>
  <w:style w:type="paragraph" w:customStyle="1" w:styleId="7B8771A32ED04946AFF2BDD037DE8E90">
    <w:name w:val="7B8771A32ED04946AFF2BDD037DE8E90"/>
  </w:style>
  <w:style w:type="paragraph" w:customStyle="1" w:styleId="F053D38BA68746C3BFD368285E592322">
    <w:name w:val="F053D38BA68746C3BFD368285E592322"/>
  </w:style>
  <w:style w:type="paragraph" w:customStyle="1" w:styleId="0CD10D9F65B64C1DBC35C53E326201E5">
    <w:name w:val="0CD10D9F65B64C1DBC35C53E326201E5"/>
  </w:style>
  <w:style w:type="paragraph" w:customStyle="1" w:styleId="AEC58BA0DED4489CA7114E8DD7322FE9">
    <w:name w:val="AEC58BA0DED4489CA7114E8DD7322FE9"/>
  </w:style>
  <w:style w:type="paragraph" w:customStyle="1" w:styleId="D524909CCFFA4770BEFF9D88BA3AE40E">
    <w:name w:val="D524909CCFFA4770BEFF9D88BA3AE40E"/>
  </w:style>
  <w:style w:type="paragraph" w:customStyle="1" w:styleId="43654390B41F4558A90CE72006CD6E43">
    <w:name w:val="43654390B41F4558A90CE72006CD6E43"/>
  </w:style>
  <w:style w:type="paragraph" w:customStyle="1" w:styleId="88B6B469FFE64B17ADA4E09EA06A2DF5">
    <w:name w:val="88B6B469FFE64B17ADA4E09EA06A2DF5"/>
  </w:style>
  <w:style w:type="paragraph" w:customStyle="1" w:styleId="07832968EF6743FD9F839818EC388A1B">
    <w:name w:val="07832968EF6743FD9F839818EC388A1B"/>
  </w:style>
  <w:style w:type="paragraph" w:customStyle="1" w:styleId="9C11C3D3D46A45BC86FF1B50B41D6B5E">
    <w:name w:val="9C11C3D3D46A45BC86FF1B50B41D6B5E"/>
  </w:style>
  <w:style w:type="paragraph" w:customStyle="1" w:styleId="2D17CEF3454C4A58AB0FD1120849AEE1">
    <w:name w:val="2D17CEF3454C4A58AB0FD1120849AEE1"/>
  </w:style>
  <w:style w:type="paragraph" w:customStyle="1" w:styleId="42CE6F39A0984BE6ACB8908AF5BFB633">
    <w:name w:val="42CE6F39A0984BE6ACB8908AF5BFB633"/>
  </w:style>
  <w:style w:type="paragraph" w:customStyle="1" w:styleId="94C84D0CC2CF4D319030465C8CD04710">
    <w:name w:val="94C84D0CC2CF4D319030465C8CD04710"/>
  </w:style>
  <w:style w:type="paragraph" w:customStyle="1" w:styleId="A214465750584F869156C36EDD3621FF">
    <w:name w:val="A214465750584F869156C36EDD3621FF"/>
  </w:style>
  <w:style w:type="paragraph" w:customStyle="1" w:styleId="60595D87F3E1436195F3E6C175776C88">
    <w:name w:val="60595D87F3E1436195F3E6C175776C88"/>
  </w:style>
  <w:style w:type="paragraph" w:customStyle="1" w:styleId="CD065803FF78444BBE9838908E307B1A">
    <w:name w:val="CD065803FF78444BBE9838908E307B1A"/>
  </w:style>
  <w:style w:type="paragraph" w:customStyle="1" w:styleId="3DC960650B9C4CFA98560B00F581FD6D">
    <w:name w:val="3DC960650B9C4CFA98560B00F581FD6D"/>
  </w:style>
  <w:style w:type="paragraph" w:customStyle="1" w:styleId="F58AFA2AAD014D848448B88DDDC1872E">
    <w:name w:val="F58AFA2AAD014D848448B88DDDC1872E"/>
  </w:style>
  <w:style w:type="paragraph" w:customStyle="1" w:styleId="5C9B36AC2467445681DE809EEB2F6A0F">
    <w:name w:val="5C9B36AC2467445681DE809EEB2F6A0F"/>
  </w:style>
  <w:style w:type="paragraph" w:customStyle="1" w:styleId="5C2FDCF30DF24D9EAC200F4A85341D38">
    <w:name w:val="5C2FDCF30DF24D9EAC200F4A85341D38"/>
  </w:style>
  <w:style w:type="paragraph" w:customStyle="1" w:styleId="AFD2DC06CFEF4CFDB8642844D2285963">
    <w:name w:val="AFD2DC06CFEF4CFDB8642844D2285963"/>
  </w:style>
  <w:style w:type="paragraph" w:customStyle="1" w:styleId="CDED7186CD9E4B23BEC310253B2058E0">
    <w:name w:val="CDED7186CD9E4B23BEC310253B2058E0"/>
  </w:style>
  <w:style w:type="paragraph" w:customStyle="1" w:styleId="5BDAF414DEC84DCBBCF5D0D00C94E100">
    <w:name w:val="5BDAF414DEC84DCBBCF5D0D00C94E100"/>
  </w:style>
  <w:style w:type="paragraph" w:customStyle="1" w:styleId="6910E40314FB44EAB517F1F42B25F1EA">
    <w:name w:val="6910E40314FB44EAB517F1F42B25F1EA"/>
  </w:style>
  <w:style w:type="paragraph" w:customStyle="1" w:styleId="C58F5D09F24040699AF7BD1FE663B0C6">
    <w:name w:val="C58F5D09F24040699AF7BD1FE663B0C6"/>
  </w:style>
  <w:style w:type="paragraph" w:customStyle="1" w:styleId="5EBFBF81F22B497D8C6F1371C19B3A8A">
    <w:name w:val="5EBFBF81F22B497D8C6F1371C19B3A8A"/>
  </w:style>
  <w:style w:type="paragraph" w:customStyle="1" w:styleId="E3019B76BE7B40D296A6658E18588F3E">
    <w:name w:val="E3019B76BE7B40D296A6658E18588F3E"/>
  </w:style>
  <w:style w:type="paragraph" w:customStyle="1" w:styleId="D11CE589C4AE4AC2ACDBA05B51792BD1">
    <w:name w:val="D11CE589C4AE4AC2ACDBA05B51792BD1"/>
  </w:style>
  <w:style w:type="paragraph" w:customStyle="1" w:styleId="890E73D660644B6A8855C36C7D6DFB9D">
    <w:name w:val="890E73D660644B6A8855C36C7D6DFB9D"/>
  </w:style>
  <w:style w:type="paragraph" w:customStyle="1" w:styleId="939DCEE4A1564F538BD79FDD84F2852C">
    <w:name w:val="939DCEE4A1564F538BD79FDD84F2852C"/>
  </w:style>
  <w:style w:type="paragraph" w:customStyle="1" w:styleId="1E41D6B2328644A68561105524CB7BD4">
    <w:name w:val="1E41D6B2328644A68561105524CB7BD4"/>
  </w:style>
  <w:style w:type="paragraph" w:customStyle="1" w:styleId="D71B33A6DEE342099A122355CE8F528D">
    <w:name w:val="D71B33A6DEE342099A122355CE8F528D"/>
  </w:style>
  <w:style w:type="paragraph" w:customStyle="1" w:styleId="B37DBE12694847A7BF366A705DED060A">
    <w:name w:val="B37DBE12694847A7BF366A705DED060A"/>
  </w:style>
  <w:style w:type="paragraph" w:customStyle="1" w:styleId="E5D9A8C9201F4FF89AAC3940B5E7CDE9">
    <w:name w:val="E5D9A8C9201F4FF89AAC3940B5E7CDE9"/>
  </w:style>
  <w:style w:type="paragraph" w:customStyle="1" w:styleId="E7D8F0D58D654A199FAB2E2EDF1481F0">
    <w:name w:val="E7D8F0D58D654A199FAB2E2EDF1481F0"/>
  </w:style>
  <w:style w:type="paragraph" w:customStyle="1" w:styleId="E535ECBC78EB4CEA871E753F99AF820C">
    <w:name w:val="E535ECBC78EB4CEA871E753F99AF820C"/>
  </w:style>
  <w:style w:type="paragraph" w:customStyle="1" w:styleId="ECEB16C7C92841EA8A0F4915F42B8556">
    <w:name w:val="ECEB16C7C92841EA8A0F4915F42B8556"/>
  </w:style>
  <w:style w:type="paragraph" w:customStyle="1" w:styleId="7C783AD5BAC7492AB451876E188CCC22">
    <w:name w:val="7C783AD5BAC7492AB451876E188CCC22"/>
  </w:style>
  <w:style w:type="paragraph" w:customStyle="1" w:styleId="20395ED2F63543A4934230E05948282E">
    <w:name w:val="20395ED2F63543A4934230E05948282E"/>
  </w:style>
  <w:style w:type="paragraph" w:customStyle="1" w:styleId="BF5FDB26E6FC48CAA80011D29DA8D5FF">
    <w:name w:val="BF5FDB26E6FC48CAA80011D29DA8D5FF"/>
  </w:style>
  <w:style w:type="paragraph" w:customStyle="1" w:styleId="3F9606345F354F09B5CC23C27A613B89">
    <w:name w:val="3F9606345F354F09B5CC23C27A613B89"/>
  </w:style>
  <w:style w:type="paragraph" w:customStyle="1" w:styleId="89AE7E30F60D44E1B7B14CD880D29DDB">
    <w:name w:val="89AE7E30F60D44E1B7B14CD880D29DDB"/>
  </w:style>
  <w:style w:type="paragraph" w:customStyle="1" w:styleId="B0804380155E4A7EAD02F53C9081D1F2">
    <w:name w:val="B0804380155E4A7EAD02F53C9081D1F2"/>
  </w:style>
  <w:style w:type="paragraph" w:customStyle="1" w:styleId="927DB591DB774A2CBE318A52695FAB64">
    <w:name w:val="927DB591DB774A2CBE318A52695FAB64"/>
  </w:style>
  <w:style w:type="paragraph" w:customStyle="1" w:styleId="258025C5628D44E89D50CD4526B57E9E">
    <w:name w:val="258025C5628D44E89D50CD4526B57E9E"/>
  </w:style>
  <w:style w:type="paragraph" w:customStyle="1" w:styleId="AD81837DE5EB460BA9D4AFA7A2666B30">
    <w:name w:val="AD81837DE5EB460BA9D4AFA7A2666B30"/>
  </w:style>
  <w:style w:type="paragraph" w:customStyle="1" w:styleId="D4C22AB9946B486EA86E16E5C785DC1F">
    <w:name w:val="D4C22AB9946B486EA86E16E5C785DC1F"/>
  </w:style>
  <w:style w:type="paragraph" w:customStyle="1" w:styleId="B05D4D3659C44F1FB802E0D29645FF94">
    <w:name w:val="B05D4D3659C44F1FB802E0D29645FF94"/>
  </w:style>
  <w:style w:type="paragraph" w:customStyle="1" w:styleId="6F1906F5EAA6478CAF72B41D7B3D13A0">
    <w:name w:val="6F1906F5EAA6478CAF72B41D7B3D13A0"/>
  </w:style>
  <w:style w:type="paragraph" w:customStyle="1" w:styleId="F38657AFD3654FDFBEE5E87C4064CF21">
    <w:name w:val="F38657AFD3654FDFBEE5E87C4064CF21"/>
  </w:style>
  <w:style w:type="paragraph" w:customStyle="1" w:styleId="6AE50000D75240D8BEF3600BDA2198A4">
    <w:name w:val="6AE50000D75240D8BEF3600BDA2198A4"/>
  </w:style>
  <w:style w:type="paragraph" w:customStyle="1" w:styleId="88F9C04BC8124C7CAA78CC2DB3FEA3CD">
    <w:name w:val="88F9C04BC8124C7CAA78CC2DB3FEA3CD"/>
  </w:style>
  <w:style w:type="paragraph" w:customStyle="1" w:styleId="01FC0E7C6D8542A89C3BCCBAF17AC505">
    <w:name w:val="01FC0E7C6D8542A89C3BCCBAF17AC505"/>
  </w:style>
  <w:style w:type="paragraph" w:customStyle="1" w:styleId="03B4B71C18034E4B97BD84B1606E6EDE">
    <w:name w:val="03B4B71C18034E4B97BD84B1606E6EDE"/>
  </w:style>
  <w:style w:type="paragraph" w:customStyle="1" w:styleId="FD6E06BBC5714973B0F5CE85E1C4990E">
    <w:name w:val="FD6E06BBC5714973B0F5CE85E1C4990E"/>
  </w:style>
  <w:style w:type="paragraph" w:customStyle="1" w:styleId="35B97186B5CA4C6399F45EA3E865CC23">
    <w:name w:val="35B97186B5CA4C6399F45EA3E865CC23"/>
  </w:style>
  <w:style w:type="paragraph" w:customStyle="1" w:styleId="63D46CA2E02B46D1A20BD12224E3E634">
    <w:name w:val="63D46CA2E02B46D1A20BD12224E3E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E2FF7E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73AA574-870F-43EB-9117-5A63792AB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40E5D-D5B4-415D-954F-0D0852FF6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D7A97-71FE-4F8B-A6C3-295B658661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{4CA5F278-DACD-4844-965F-EEE4AFC468E0}tf16382941_win32.dotx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 ortho</dc:creator>
  <cp:keywords/>
  <dc:description/>
  <cp:lastModifiedBy>Summit Orthodontics</cp:lastModifiedBy>
  <cp:revision>2</cp:revision>
  <dcterms:created xsi:type="dcterms:W3CDTF">2026-01-08T01:09:00Z</dcterms:created>
  <dcterms:modified xsi:type="dcterms:W3CDTF">2026-01-08T01:09:00Z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