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270"/>
        <w:gridCol w:w="1272"/>
        <w:gridCol w:w="1543"/>
        <w:gridCol w:w="1543"/>
        <w:gridCol w:w="1543"/>
        <w:gridCol w:w="399"/>
        <w:gridCol w:w="1144"/>
        <w:gridCol w:w="1543"/>
        <w:gridCol w:w="1543"/>
      </w:tblGrid>
      <w:tr w:rsidR="00137D21" w14:paraId="22584A45" w14:textId="77777777" w:rsidTr="00F64F7E">
        <w:tc>
          <w:tcPr>
            <w:tcW w:w="10800" w:type="dxa"/>
            <w:gridSpan w:val="9"/>
            <w:shd w:val="clear" w:color="auto" w:fill="93BF00" w:themeFill="accent1" w:themeFillShade="80"/>
          </w:tcPr>
          <w:p w14:paraId="6A8C45A2" w14:textId="77777777" w:rsidR="00137D21" w:rsidRDefault="00137D21" w:rsidP="00F64F7E">
            <w:pPr>
              <w:pStyle w:val="Month"/>
            </w:pPr>
            <w:r>
              <w:t>August</w:t>
            </w:r>
          </w:p>
        </w:tc>
      </w:tr>
      <w:tr w:rsidR="00137D21" w14:paraId="3C09E9FC" w14:textId="77777777" w:rsidTr="00F64F7E">
        <w:tc>
          <w:tcPr>
            <w:tcW w:w="10800" w:type="dxa"/>
            <w:gridSpan w:val="9"/>
            <w:tcBorders>
              <w:bottom w:val="single" w:sz="12" w:space="0" w:color="FFFFFF" w:themeColor="background1"/>
            </w:tcBorders>
            <w:shd w:val="clear" w:color="auto" w:fill="93BF00" w:themeFill="accent1" w:themeFillShade="80"/>
          </w:tcPr>
          <w:p w14:paraId="3025FA8E" w14:textId="23680BFF" w:rsidR="00137D21" w:rsidRDefault="00DA398C" w:rsidP="00F64F7E">
            <w:pPr>
              <w:pStyle w:val="Year"/>
            </w:pPr>
            <w:r>
              <w:t>202</w:t>
            </w:r>
            <w:r w:rsidR="001514A5">
              <w:t>6</w:t>
            </w:r>
          </w:p>
        </w:tc>
      </w:tr>
      <w:tr w:rsidR="00137D21" w14:paraId="4B07083B" w14:textId="77777777" w:rsidTr="0090268C">
        <w:tc>
          <w:tcPr>
            <w:tcW w:w="10800" w:type="dxa"/>
            <w:gridSpan w:val="9"/>
            <w:tcBorders>
              <w:top w:val="single" w:sz="12" w:space="0" w:color="FFFFFF" w:themeColor="background1"/>
            </w:tcBorders>
            <w:shd w:val="clear" w:color="auto" w:fill="595959" w:themeFill="text1" w:themeFillTint="A6"/>
          </w:tcPr>
          <w:p w14:paraId="63623E90" w14:textId="33C82BCB" w:rsidR="00137D21" w:rsidRDefault="00C25575" w:rsidP="00F64F7E">
            <w:pPr>
              <w:pStyle w:val="Subtitle"/>
            </w:pPr>
            <w:r>
              <w:t xml:space="preserve">Summit Orthodontics </w:t>
            </w:r>
            <w:r w:rsidR="00137D21">
              <w:t xml:space="preserve"> </w:t>
            </w:r>
          </w:p>
        </w:tc>
      </w:tr>
      <w:tr w:rsidR="00137D21" w14:paraId="5DFECA6D" w14:textId="77777777" w:rsidTr="00F64F7E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70" w:type="dxa"/>
          </w:tcPr>
          <w:p w14:paraId="67D3AB2E" w14:textId="77777777" w:rsidR="00137D21" w:rsidRPr="0078527C" w:rsidRDefault="00137D21" w:rsidP="00F64F7E"/>
        </w:tc>
        <w:tc>
          <w:tcPr>
            <w:tcW w:w="6300" w:type="dxa"/>
            <w:gridSpan w:val="5"/>
          </w:tcPr>
          <w:p w14:paraId="3E5AE531" w14:textId="77777777" w:rsidR="00137D21" w:rsidRPr="0078527C" w:rsidRDefault="00137D21" w:rsidP="00F64F7E"/>
        </w:tc>
        <w:tc>
          <w:tcPr>
            <w:tcW w:w="4230" w:type="dxa"/>
            <w:gridSpan w:val="3"/>
            <w:vMerge w:val="restart"/>
            <w:vAlign w:val="center"/>
          </w:tcPr>
          <w:p w14:paraId="40176EB4" w14:textId="77777777" w:rsidR="00137D21" w:rsidRDefault="00137D21" w:rsidP="00F64F7E">
            <w:pPr>
              <w:jc w:val="center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5DBF5A2C" wp14:editId="4ED1EA2D">
                  <wp:extent cx="2135697" cy="1480921"/>
                  <wp:effectExtent l="152400" t="190500" r="245745" b="233680"/>
                  <wp:docPr id="19" name="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laceholder"/>
                          <pic:cNvPicPr/>
                        </pic:nvPicPr>
                        <pic:blipFill>
                          <a:blip r:embed="rId10"/>
                          <a:srcRect t="15329" b="15329"/>
                          <a:stretch>
                            <a:fillRect/>
                          </a:stretch>
                        </pic:blipFill>
                        <pic:spPr>
                          <a:xfrm rot="242734">
                            <a:off x="0" y="0"/>
                            <a:ext cx="2135697" cy="14809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D21" w14:paraId="4581C321" w14:textId="77777777" w:rsidTr="00F64F7E">
        <w:tblPrEx>
          <w:tblLook w:val="04A0" w:firstRow="1" w:lastRow="0" w:firstColumn="1" w:lastColumn="0" w:noHBand="0" w:noVBand="1"/>
        </w:tblPrEx>
        <w:trPr>
          <w:trHeight w:val="3285"/>
        </w:trPr>
        <w:tc>
          <w:tcPr>
            <w:tcW w:w="270" w:type="dxa"/>
            <w:tcBorders>
              <w:bottom w:val="single" w:sz="6" w:space="0" w:color="BFBFBF" w:themeColor="background1" w:themeShade="BF"/>
            </w:tcBorders>
          </w:tcPr>
          <w:p w14:paraId="12A8AC0A" w14:textId="77777777" w:rsidR="00137D21" w:rsidRPr="0078527C" w:rsidRDefault="00137D21" w:rsidP="00F64F7E"/>
        </w:tc>
        <w:tc>
          <w:tcPr>
            <w:tcW w:w="6300" w:type="dxa"/>
            <w:gridSpan w:val="5"/>
            <w:tcBorders>
              <w:bottom w:val="single" w:sz="6" w:space="0" w:color="BFBFBF" w:themeColor="background1" w:themeShade="BF"/>
            </w:tcBorders>
          </w:tcPr>
          <w:p w14:paraId="6BDCB972" w14:textId="6A396AE0" w:rsidR="00137D21" w:rsidRDefault="00914DDE" w:rsidP="00F64F7E">
            <w:pPr>
              <w:pStyle w:val="Title"/>
            </w:pPr>
            <w:r>
              <w:t>Oh No …. It’s Back to School</w:t>
            </w:r>
          </w:p>
          <w:p w14:paraId="0DC34500" w14:textId="316E318B" w:rsidR="0007316D" w:rsidRPr="0078527C" w:rsidRDefault="00914DDE" w:rsidP="0018309F">
            <w:r>
              <w:t xml:space="preserve">August begins the new year of schooling to everyone in Colorado. </w:t>
            </w:r>
            <w:r w:rsidR="0018309F">
              <w:t>Have your school calendars and sport scheduled handy in order to book those afternoon appointments</w:t>
            </w:r>
          </w:p>
        </w:tc>
        <w:tc>
          <w:tcPr>
            <w:tcW w:w="4230" w:type="dxa"/>
            <w:gridSpan w:val="3"/>
            <w:vMerge/>
            <w:tcBorders>
              <w:bottom w:val="single" w:sz="6" w:space="0" w:color="BFBFBF" w:themeColor="background1" w:themeShade="BF"/>
            </w:tcBorders>
            <w:vAlign w:val="center"/>
          </w:tcPr>
          <w:p w14:paraId="173ACAC6" w14:textId="77777777" w:rsidR="00137D21" w:rsidRDefault="00137D21" w:rsidP="00F64F7E">
            <w:pPr>
              <w:jc w:val="center"/>
              <w:rPr>
                <w:noProof/>
                <w:lang w:val="en-AU" w:eastAsia="en-AU"/>
              </w:rPr>
            </w:pPr>
          </w:p>
        </w:tc>
      </w:tr>
      <w:tr w:rsidR="00137D21" w14:paraId="2BF6A38D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1E27A17B" w14:textId="77777777" w:rsidR="00137D21" w:rsidRDefault="00000000" w:rsidP="00F64F7E">
            <w:pPr>
              <w:pStyle w:val="Days"/>
            </w:pPr>
            <w:sdt>
              <w:sdtPr>
                <w:id w:val="-781489369"/>
                <w:placeholder>
                  <w:docPart w:val="5BDAF414DEC84DCBBCF5D0D00C94E100"/>
                </w:placeholder>
                <w:temporary/>
                <w:showingPlcHdr/>
                <w15:appearance w15:val="hidden"/>
              </w:sdtPr>
              <w:sdtContent>
                <w:r w:rsidR="00137D21">
                  <w:t>Sunday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716AB303" w14:textId="77777777" w:rsidR="00137D21" w:rsidRDefault="00000000" w:rsidP="00F64F7E">
            <w:pPr>
              <w:pStyle w:val="Days"/>
            </w:pPr>
            <w:sdt>
              <w:sdtPr>
                <w:id w:val="592897343"/>
                <w:placeholder>
                  <w:docPart w:val="6910E40314FB44EAB517F1F42B25F1EA"/>
                </w:placeholder>
                <w:temporary/>
                <w:showingPlcHdr/>
                <w15:appearance w15:val="hidden"/>
              </w:sdtPr>
              <w:sdtContent>
                <w:r w:rsidR="00137D21">
                  <w:t>Monday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562774C" w14:textId="77777777" w:rsidR="00137D21" w:rsidRDefault="00000000" w:rsidP="00F64F7E">
            <w:pPr>
              <w:pStyle w:val="Days"/>
            </w:pPr>
            <w:sdt>
              <w:sdtPr>
                <w:id w:val="-5829758"/>
                <w:placeholder>
                  <w:docPart w:val="C58F5D09F24040699AF7BD1FE663B0C6"/>
                </w:placeholder>
                <w:temporary/>
                <w:showingPlcHdr/>
                <w15:appearance w15:val="hidden"/>
              </w:sdtPr>
              <w:sdtContent>
                <w:r w:rsidR="00137D21">
                  <w:t>Tuesday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4D87662A" w14:textId="77777777" w:rsidR="00137D21" w:rsidRDefault="00000000" w:rsidP="00F64F7E">
            <w:pPr>
              <w:pStyle w:val="Days"/>
            </w:pPr>
            <w:sdt>
              <w:sdtPr>
                <w:id w:val="-1174807778"/>
                <w:placeholder>
                  <w:docPart w:val="5EBFBF81F22B497D8C6F1371C19B3A8A"/>
                </w:placeholder>
                <w:temporary/>
                <w:showingPlcHdr/>
                <w15:appearance w15:val="hidden"/>
              </w:sdtPr>
              <w:sdtContent>
                <w:r w:rsidR="00137D21">
                  <w:t>Wednesday</w:t>
                </w:r>
              </w:sdtContent>
            </w:sdt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5E674501" w14:textId="77777777" w:rsidR="00137D21" w:rsidRDefault="00000000" w:rsidP="00F64F7E">
            <w:pPr>
              <w:pStyle w:val="Days"/>
            </w:pPr>
            <w:sdt>
              <w:sdtPr>
                <w:id w:val="1992519304"/>
                <w:placeholder>
                  <w:docPart w:val="E3019B76BE7B40D296A6658E18588F3E"/>
                </w:placeholder>
                <w:temporary/>
                <w:showingPlcHdr/>
                <w15:appearance w15:val="hidden"/>
              </w:sdtPr>
              <w:sdtContent>
                <w:r w:rsidR="00137D21">
                  <w:t>Thursday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3ACF18D8" w14:textId="77777777" w:rsidR="00137D21" w:rsidRDefault="00000000" w:rsidP="00F64F7E">
            <w:pPr>
              <w:pStyle w:val="Days"/>
            </w:pPr>
            <w:sdt>
              <w:sdtPr>
                <w:id w:val="-1337911634"/>
                <w:placeholder>
                  <w:docPart w:val="D11CE589C4AE4AC2ACDBA05B51792BD1"/>
                </w:placeholder>
                <w:temporary/>
                <w:showingPlcHdr/>
                <w15:appearance w15:val="hidden"/>
              </w:sdtPr>
              <w:sdtContent>
                <w:r w:rsidR="00137D21">
                  <w:t>Friday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35F8FC5F" w14:textId="77777777" w:rsidR="00137D21" w:rsidRDefault="00000000" w:rsidP="00F64F7E">
            <w:pPr>
              <w:pStyle w:val="Days"/>
            </w:pPr>
            <w:sdt>
              <w:sdtPr>
                <w:id w:val="1810663090"/>
                <w:placeholder>
                  <w:docPart w:val="890E73D660644B6A8855C36C7D6DFB9D"/>
                </w:placeholder>
                <w:temporary/>
                <w:showingPlcHdr/>
                <w15:appearance w15:val="hidden"/>
              </w:sdtPr>
              <w:sdtContent>
                <w:r w:rsidR="00137D21">
                  <w:t>Saturday</w:t>
                </w:r>
              </w:sdtContent>
            </w:sdt>
          </w:p>
        </w:tc>
      </w:tr>
      <w:tr w:rsidR="00DA398C" w14:paraId="0A3B2BCB" w14:textId="77777777" w:rsidTr="001514A5">
        <w:tblPrEx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FED264D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7E315CA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DC7BA9B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24E8615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97A88D3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CE00582" w14:textId="7427D33D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40138F" w14:textId="2E4FDAAE" w:rsidR="00DA398C" w:rsidRDefault="001514A5" w:rsidP="00DA398C">
            <w:pPr>
              <w:pStyle w:val="Dates"/>
              <w:rPr>
                <w:noProof/>
              </w:rPr>
            </w:pPr>
            <w:r>
              <w:t>1</w:t>
            </w:r>
          </w:p>
        </w:tc>
      </w:tr>
      <w:tr w:rsidR="00DA398C" w14:paraId="15008D56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B0BD23B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F8CDFDA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A746D6F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F9720D9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3D429C2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D52B3F1" w14:textId="36DFC3CC" w:rsidR="00DA398C" w:rsidRDefault="00DA398C" w:rsidP="003779C9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8CE14CA" w14:textId="73C4F886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23D26AA7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13ACAC6" w14:textId="331F68C3" w:rsidR="00DA398C" w:rsidRDefault="001514A5" w:rsidP="00DA398C">
            <w:pPr>
              <w:pStyle w:val="Dates"/>
              <w:rPr>
                <w:noProof/>
              </w:rPr>
            </w:pPr>
            <w:r>
              <w:t>2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781E00D" w14:textId="21D72A8B" w:rsidR="00DA398C" w:rsidRDefault="001514A5" w:rsidP="00DA398C">
            <w:pPr>
              <w:pStyle w:val="Dates"/>
              <w:rPr>
                <w:noProof/>
              </w:rPr>
            </w:pPr>
            <w:r>
              <w:t>3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C7D2F8F" w14:textId="342DD22E" w:rsidR="00DA398C" w:rsidRDefault="001514A5" w:rsidP="00DA398C">
            <w:pPr>
              <w:pStyle w:val="Dates"/>
              <w:rPr>
                <w:noProof/>
              </w:rPr>
            </w:pPr>
            <w:r>
              <w:t>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965CCF" w14:textId="5724764F" w:rsidR="00DA398C" w:rsidRDefault="001514A5" w:rsidP="00DA398C">
            <w:pPr>
              <w:pStyle w:val="Dates"/>
              <w:rPr>
                <w:noProof/>
              </w:rPr>
            </w:pPr>
            <w:r>
              <w:t>5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873658F" w14:textId="0259235F" w:rsidR="00DA398C" w:rsidRDefault="001514A5" w:rsidP="00DA398C">
            <w:pPr>
              <w:pStyle w:val="Dates"/>
              <w:rPr>
                <w:noProof/>
              </w:rPr>
            </w:pPr>
            <w:r>
              <w:t>6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E0C2285" w14:textId="37D30361" w:rsidR="00DA398C" w:rsidRDefault="001514A5" w:rsidP="00DA398C">
            <w:pPr>
              <w:pStyle w:val="Dates"/>
              <w:rPr>
                <w:noProof/>
              </w:rPr>
            </w:pPr>
            <w:r>
              <w:t>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2954705" w14:textId="5C54A892" w:rsidR="00DA398C" w:rsidRDefault="001514A5" w:rsidP="00DA398C">
            <w:pPr>
              <w:pStyle w:val="Dates"/>
              <w:rPr>
                <w:noProof/>
              </w:rPr>
            </w:pPr>
            <w:r>
              <w:t>8</w:t>
            </w:r>
          </w:p>
        </w:tc>
      </w:tr>
      <w:tr w:rsidR="00DA398C" w14:paraId="6DB9A1E8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A52485B" w14:textId="3A3D617B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C783EA6" w14:textId="77777777" w:rsidR="003779C9" w:rsidRDefault="003779C9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21AEB409" w14:textId="3C0833C8" w:rsidR="00DA398C" w:rsidRDefault="003779C9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6D30010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463D831A" w14:textId="77B65215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5DB5CF5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40DB6160" w14:textId="6B89F8F2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877DB87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3B336D0D" w14:textId="192D931A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47103BF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3EEB6902" w14:textId="7EA96BCF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8285109" w14:textId="06F4C32A" w:rsidR="007A1F31" w:rsidRDefault="001514A5" w:rsidP="00CA3246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5B7B387E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58520BE" w14:textId="765512FC" w:rsidR="00DA398C" w:rsidRDefault="001514A5" w:rsidP="00DA398C">
            <w:pPr>
              <w:pStyle w:val="Dates"/>
              <w:rPr>
                <w:noProof/>
              </w:rPr>
            </w:pPr>
            <w:r>
              <w:t>9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F45DC62" w14:textId="4509C740" w:rsidR="00DA398C" w:rsidRDefault="001514A5" w:rsidP="00DA398C">
            <w:pPr>
              <w:pStyle w:val="Dates"/>
              <w:rPr>
                <w:noProof/>
              </w:rPr>
            </w:pPr>
            <w:r>
              <w:t>10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62480C2" w14:textId="68B96218" w:rsidR="00DA398C" w:rsidRDefault="001514A5" w:rsidP="00DA398C">
            <w:pPr>
              <w:pStyle w:val="Dates"/>
              <w:rPr>
                <w:noProof/>
              </w:rPr>
            </w:pPr>
            <w:r>
              <w:t>11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16C4E33" w14:textId="5A8AF3E6" w:rsidR="00DA398C" w:rsidRDefault="001514A5" w:rsidP="00DA398C">
            <w:pPr>
              <w:pStyle w:val="Dates"/>
              <w:rPr>
                <w:noProof/>
              </w:rPr>
            </w:pPr>
            <w:r>
              <w:t>12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300A517" w14:textId="109C26D2" w:rsidR="00DA398C" w:rsidRDefault="001514A5" w:rsidP="00DA398C">
            <w:pPr>
              <w:pStyle w:val="Dates"/>
              <w:rPr>
                <w:noProof/>
              </w:rPr>
            </w:pPr>
            <w:r>
              <w:t>13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ACA1D6D" w14:textId="133D70BC" w:rsidR="00DA398C" w:rsidRDefault="001514A5" w:rsidP="00DA398C">
            <w:pPr>
              <w:pStyle w:val="Dates"/>
              <w:rPr>
                <w:noProof/>
              </w:rPr>
            </w:pPr>
            <w:r>
              <w:t>14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6D7AFAC" w14:textId="03FAB122" w:rsidR="00DA398C" w:rsidRDefault="001514A5" w:rsidP="00DA398C">
            <w:pPr>
              <w:pStyle w:val="Dates"/>
              <w:rPr>
                <w:noProof/>
              </w:rPr>
            </w:pPr>
            <w:r>
              <w:t>15</w:t>
            </w:r>
          </w:p>
        </w:tc>
      </w:tr>
      <w:tr w:rsidR="00DA398C" w14:paraId="5FB90F2C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331FE7" w14:textId="0C87365E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499D198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415BAA7F" w14:textId="5C0A958D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25DF3D" w14:textId="77777777" w:rsidR="00DA398C" w:rsidRDefault="00CA3246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Open</w:t>
            </w:r>
          </w:p>
          <w:p w14:paraId="74A8B236" w14:textId="780E537F" w:rsidR="00CA3246" w:rsidRDefault="00CA3246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D181A31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6C9A6ED" w14:textId="745D9795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8A0E2B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1157565" w14:textId="4C4E72D8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45763D8" w14:textId="77777777" w:rsidR="003779C9" w:rsidRDefault="003779C9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2F454603" w14:textId="379E421E" w:rsidR="00DA398C" w:rsidRDefault="003779C9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9B9BEA" w14:textId="667F21CA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58A9681C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880527" w14:textId="5EC3D001" w:rsidR="00DA398C" w:rsidRDefault="001514A5" w:rsidP="00DA398C">
            <w:pPr>
              <w:pStyle w:val="Dates"/>
              <w:rPr>
                <w:noProof/>
              </w:rPr>
            </w:pPr>
            <w:r>
              <w:t>16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23A9C8F" w14:textId="3CBC54C0" w:rsidR="00DA398C" w:rsidRDefault="001514A5" w:rsidP="00DA398C">
            <w:pPr>
              <w:pStyle w:val="Dates"/>
              <w:rPr>
                <w:noProof/>
              </w:rPr>
            </w:pPr>
            <w:r>
              <w:t>17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D94E94D" w14:textId="58CBB39E" w:rsidR="00DA398C" w:rsidRDefault="001514A5" w:rsidP="00DA398C">
            <w:pPr>
              <w:pStyle w:val="Dates"/>
              <w:rPr>
                <w:noProof/>
              </w:rPr>
            </w:pPr>
            <w:r>
              <w:t>18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4C6F029" w14:textId="526091AB" w:rsidR="00DA398C" w:rsidRDefault="001514A5" w:rsidP="00DA398C">
            <w:pPr>
              <w:pStyle w:val="Dates"/>
              <w:rPr>
                <w:noProof/>
              </w:rPr>
            </w:pPr>
            <w:r>
              <w:t>19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EF82FC9" w14:textId="14F19A6F" w:rsidR="00DA398C" w:rsidRDefault="001514A5" w:rsidP="00DA398C">
            <w:pPr>
              <w:pStyle w:val="Dates"/>
              <w:rPr>
                <w:noProof/>
              </w:rPr>
            </w:pPr>
            <w:r>
              <w:t>20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24DF229" w14:textId="6D5562D4" w:rsidR="00DA398C" w:rsidRDefault="001514A5" w:rsidP="00DA398C">
            <w:pPr>
              <w:pStyle w:val="Dates"/>
              <w:rPr>
                <w:noProof/>
              </w:rPr>
            </w:pPr>
            <w:r>
              <w:t>21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34FD4F3" w14:textId="4963DBA7" w:rsidR="00DA398C" w:rsidRDefault="001514A5" w:rsidP="00DA398C">
            <w:pPr>
              <w:pStyle w:val="Dates"/>
              <w:rPr>
                <w:noProof/>
              </w:rPr>
            </w:pPr>
            <w:r>
              <w:t>22</w:t>
            </w:r>
          </w:p>
        </w:tc>
      </w:tr>
      <w:tr w:rsidR="00DA398C" w14:paraId="03A79AA1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60BE17F" w14:textId="352CA373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B75274" w14:textId="77777777" w:rsidR="003779C9" w:rsidRDefault="003779C9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40D6B17C" w14:textId="10E2FAF8" w:rsidR="00DA398C" w:rsidRDefault="003779C9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8989F9B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763AEB4" w14:textId="12300708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2042DE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1631DBE7" w14:textId="1BB2084E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58D24B1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11CDDC5A" w14:textId="52C573FD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BFF9B01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218B1B59" w14:textId="17EA7D5C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0A4F713" w14:textId="36403EFD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461DDAFA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E3B661" w14:textId="6891AA1B" w:rsidR="00DA398C" w:rsidRDefault="001514A5" w:rsidP="00DA398C">
            <w:pPr>
              <w:pStyle w:val="Dates"/>
              <w:rPr>
                <w:noProof/>
              </w:rPr>
            </w:pPr>
            <w:r>
              <w:t>23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DD8814D" w14:textId="7E10E608" w:rsidR="00DA398C" w:rsidRDefault="001514A5" w:rsidP="00DA398C">
            <w:pPr>
              <w:pStyle w:val="Dates"/>
              <w:rPr>
                <w:noProof/>
              </w:rPr>
            </w:pPr>
            <w:r>
              <w:t>24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5E54D8D" w14:textId="705D7D9F" w:rsidR="00DA398C" w:rsidRDefault="001514A5" w:rsidP="00DA398C">
            <w:pPr>
              <w:pStyle w:val="Dates"/>
              <w:rPr>
                <w:noProof/>
              </w:rPr>
            </w:pPr>
            <w:r>
              <w:t>25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8DCE752" w14:textId="1366FE2C" w:rsidR="00DA398C" w:rsidRDefault="001514A5" w:rsidP="00DA398C">
            <w:pPr>
              <w:pStyle w:val="Dates"/>
              <w:rPr>
                <w:noProof/>
              </w:rPr>
            </w:pPr>
            <w:r>
              <w:t>26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DA33177" w14:textId="3C63E9EE" w:rsidR="00DA398C" w:rsidRDefault="001514A5" w:rsidP="00DA398C">
            <w:pPr>
              <w:pStyle w:val="Dates"/>
              <w:rPr>
                <w:noProof/>
              </w:rPr>
            </w:pPr>
            <w:r>
              <w:t>27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8ADAC05" w14:textId="3CF54431" w:rsidR="00DA398C" w:rsidRDefault="001514A5" w:rsidP="00DA398C">
            <w:pPr>
              <w:pStyle w:val="Dates"/>
              <w:rPr>
                <w:noProof/>
              </w:rPr>
            </w:pPr>
            <w:r>
              <w:t>28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9AD3D85" w14:textId="0E9D05E5" w:rsidR="00DA398C" w:rsidRDefault="001514A5" w:rsidP="00DA398C">
            <w:pPr>
              <w:pStyle w:val="Dates"/>
              <w:rPr>
                <w:noProof/>
              </w:rPr>
            </w:pPr>
            <w:r>
              <w:t>29</w:t>
            </w:r>
          </w:p>
        </w:tc>
      </w:tr>
      <w:tr w:rsidR="00DA398C" w14:paraId="4752612F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266837D" w14:textId="64C6AECC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D7FFFA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31CEFDA5" w14:textId="0E83CD39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164CE68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6CE5755D" w14:textId="434F6FA8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7F56105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39D45A23" w14:textId="3B97B7A3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7B4DE1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2292B32E" w14:textId="6A67A660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D5B3AE9" w14:textId="77777777" w:rsidR="003779C9" w:rsidRDefault="003779C9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70F0A39B" w14:textId="3FEFD775" w:rsidR="00DA398C" w:rsidRDefault="003779C9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AC15E7A" w14:textId="59BD4C5F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0C218EB0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E67335F" w14:textId="5422E659" w:rsidR="00DA398C" w:rsidRDefault="001514A5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30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82AA18D" w14:textId="446FA9B5" w:rsidR="00DA398C" w:rsidRDefault="001514A5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31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6845020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D02B46B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BD029B7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BDD17D7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BE85C16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</w:tr>
      <w:tr w:rsidR="00137D21" w14:paraId="30016ECD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E6BAF7B" w14:textId="4E27B7E5" w:rsidR="00137D21" w:rsidRDefault="007A1F31" w:rsidP="00F64F7E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8C76D7B" w14:textId="77777777" w:rsidR="00137D21" w:rsidRDefault="001514A5" w:rsidP="00F64F7E">
            <w:pPr>
              <w:pStyle w:val="Dates"/>
              <w:rPr>
                <w:noProof/>
              </w:rPr>
            </w:pPr>
            <w:r>
              <w:rPr>
                <w:noProof/>
              </w:rPr>
              <w:t>Open</w:t>
            </w:r>
          </w:p>
          <w:p w14:paraId="0437EEB5" w14:textId="032EF2C9" w:rsidR="001514A5" w:rsidRDefault="001514A5" w:rsidP="00F64F7E">
            <w:pPr>
              <w:pStyle w:val="Dates"/>
              <w:rPr>
                <w:noProof/>
              </w:rPr>
            </w:pPr>
            <w:r>
              <w:rPr>
                <w:noProof/>
              </w:rPr>
              <w:t>8am – 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0CD5451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0289AF8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0CDD32C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32ADF80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ECD2B42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</w:tr>
    </w:tbl>
    <w:p w14:paraId="2144DC32" w14:textId="77777777" w:rsidR="00C25575" w:rsidRDefault="00C25575" w:rsidP="00C25575">
      <w:pPr>
        <w:pStyle w:val="Quote"/>
      </w:pPr>
      <w:r>
        <w:t xml:space="preserve">On Administrative Days we have a staff member available to answer your calls, schedule an appointment or take a payment. </w:t>
      </w:r>
    </w:p>
    <w:p w14:paraId="2FAD3A79" w14:textId="77777777" w:rsidR="00C25575" w:rsidRDefault="00C25575" w:rsidP="00C25575">
      <w:pPr>
        <w:pStyle w:val="Quote"/>
      </w:pPr>
      <w:r>
        <w:t xml:space="preserve"> Dr. Wiggins</w:t>
      </w:r>
      <w:r w:rsidR="001514A5">
        <w:t xml:space="preserve"> and Dr. Boswell</w:t>
      </w:r>
      <w:r>
        <w:t xml:space="preserve"> </w:t>
      </w:r>
      <w:r w:rsidR="001514A5">
        <w:t>are</w:t>
      </w:r>
      <w:r>
        <w:t xml:space="preserve"> not in the office on those days to assist patients. </w:t>
      </w:r>
    </w:p>
    <w:p w14:paraId="285D92F4" w14:textId="77777777" w:rsidR="0018309F" w:rsidRDefault="0018309F" w:rsidP="00C25575">
      <w:pPr>
        <w:pStyle w:val="Quote"/>
      </w:pPr>
    </w:p>
    <w:p w14:paraId="050DB000" w14:textId="77777777" w:rsidR="0018309F" w:rsidRDefault="0018309F" w:rsidP="00C25575">
      <w:pPr>
        <w:pStyle w:val="Quote"/>
      </w:pPr>
    </w:p>
    <w:p w14:paraId="320367C1" w14:textId="77777777" w:rsidR="0018309F" w:rsidRDefault="0018309F" w:rsidP="00C25575">
      <w:pPr>
        <w:pStyle w:val="Quote"/>
      </w:pPr>
    </w:p>
    <w:sectPr w:rsidR="0018309F" w:rsidSect="00E85518">
      <w:pgSz w:w="12240" w:h="15840"/>
      <w:pgMar w:top="720" w:right="720" w:bottom="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D221C" w14:textId="77777777" w:rsidR="00D51868" w:rsidRDefault="00D51868">
      <w:pPr>
        <w:spacing w:before="0" w:after="0"/>
      </w:pPr>
      <w:r>
        <w:separator/>
      </w:r>
    </w:p>
  </w:endnote>
  <w:endnote w:type="continuationSeparator" w:id="0">
    <w:p w14:paraId="35441696" w14:textId="77777777" w:rsidR="00D51868" w:rsidRDefault="00D5186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1783" w14:textId="77777777" w:rsidR="00D51868" w:rsidRDefault="00D51868">
      <w:pPr>
        <w:spacing w:before="0" w:after="0"/>
      </w:pPr>
      <w:r>
        <w:separator/>
      </w:r>
    </w:p>
  </w:footnote>
  <w:footnote w:type="continuationSeparator" w:id="0">
    <w:p w14:paraId="7DE86F02" w14:textId="77777777" w:rsidR="00D51868" w:rsidRDefault="00D5186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4030042">
    <w:abstractNumId w:val="9"/>
  </w:num>
  <w:num w:numId="2" w16cid:durableId="88745837">
    <w:abstractNumId w:val="7"/>
  </w:num>
  <w:num w:numId="3" w16cid:durableId="437723554">
    <w:abstractNumId w:val="6"/>
  </w:num>
  <w:num w:numId="4" w16cid:durableId="2121290115">
    <w:abstractNumId w:val="5"/>
  </w:num>
  <w:num w:numId="5" w16cid:durableId="726611790">
    <w:abstractNumId w:val="4"/>
  </w:num>
  <w:num w:numId="6" w16cid:durableId="1402019289">
    <w:abstractNumId w:val="8"/>
  </w:num>
  <w:num w:numId="7" w16cid:durableId="952326606">
    <w:abstractNumId w:val="3"/>
  </w:num>
  <w:num w:numId="8" w16cid:durableId="1809130945">
    <w:abstractNumId w:val="2"/>
  </w:num>
  <w:num w:numId="9" w16cid:durableId="720985617">
    <w:abstractNumId w:val="1"/>
  </w:num>
  <w:num w:numId="10" w16cid:durableId="140857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  <w:docVar w:name="ShowDynamicGuides" w:val="1"/>
    <w:docVar w:name="ShowMarginGuides" w:val="0"/>
    <w:docVar w:name="ShowOutlines" w:val="0"/>
    <w:docVar w:name="ShowStaticGuides" w:val="0"/>
  </w:docVars>
  <w:rsids>
    <w:rsidRoot w:val="00425F23"/>
    <w:rsid w:val="0004123B"/>
    <w:rsid w:val="000439C7"/>
    <w:rsid w:val="00046CE3"/>
    <w:rsid w:val="0007316D"/>
    <w:rsid w:val="000B6223"/>
    <w:rsid w:val="000D01F2"/>
    <w:rsid w:val="00124ADC"/>
    <w:rsid w:val="00137D21"/>
    <w:rsid w:val="001514A5"/>
    <w:rsid w:val="00174F97"/>
    <w:rsid w:val="0018309F"/>
    <w:rsid w:val="00193E15"/>
    <w:rsid w:val="001A74D2"/>
    <w:rsid w:val="001C2E84"/>
    <w:rsid w:val="00223E83"/>
    <w:rsid w:val="0025461A"/>
    <w:rsid w:val="0025748C"/>
    <w:rsid w:val="002F7032"/>
    <w:rsid w:val="00320970"/>
    <w:rsid w:val="00366DA6"/>
    <w:rsid w:val="00375B27"/>
    <w:rsid w:val="003779C9"/>
    <w:rsid w:val="00381234"/>
    <w:rsid w:val="0039369C"/>
    <w:rsid w:val="003A5CFE"/>
    <w:rsid w:val="003C08C2"/>
    <w:rsid w:val="003C33CE"/>
    <w:rsid w:val="004214C8"/>
    <w:rsid w:val="00425F23"/>
    <w:rsid w:val="00440D9C"/>
    <w:rsid w:val="004433AF"/>
    <w:rsid w:val="004479A9"/>
    <w:rsid w:val="0045525C"/>
    <w:rsid w:val="0045537C"/>
    <w:rsid w:val="0047139C"/>
    <w:rsid w:val="00491C8A"/>
    <w:rsid w:val="004A72A3"/>
    <w:rsid w:val="004D5141"/>
    <w:rsid w:val="004E0874"/>
    <w:rsid w:val="004F58AC"/>
    <w:rsid w:val="004F670E"/>
    <w:rsid w:val="005553D1"/>
    <w:rsid w:val="00593CB3"/>
    <w:rsid w:val="005B07ED"/>
    <w:rsid w:val="005B0C48"/>
    <w:rsid w:val="005D5DC8"/>
    <w:rsid w:val="006151D3"/>
    <w:rsid w:val="00621B98"/>
    <w:rsid w:val="0064687B"/>
    <w:rsid w:val="00680558"/>
    <w:rsid w:val="006A04F0"/>
    <w:rsid w:val="006D75F8"/>
    <w:rsid w:val="006E11E9"/>
    <w:rsid w:val="006F14E5"/>
    <w:rsid w:val="0078527C"/>
    <w:rsid w:val="007A1F31"/>
    <w:rsid w:val="008043F6"/>
    <w:rsid w:val="00812DAD"/>
    <w:rsid w:val="0081356A"/>
    <w:rsid w:val="00836CC0"/>
    <w:rsid w:val="00845192"/>
    <w:rsid w:val="00871B27"/>
    <w:rsid w:val="00890592"/>
    <w:rsid w:val="008B41D3"/>
    <w:rsid w:val="008F0AEB"/>
    <w:rsid w:val="0090268C"/>
    <w:rsid w:val="00914DDE"/>
    <w:rsid w:val="00925ED9"/>
    <w:rsid w:val="00997C7D"/>
    <w:rsid w:val="009A164A"/>
    <w:rsid w:val="009A53C9"/>
    <w:rsid w:val="009A7C5B"/>
    <w:rsid w:val="00A37732"/>
    <w:rsid w:val="00A4405D"/>
    <w:rsid w:val="00AB54A6"/>
    <w:rsid w:val="00B32E41"/>
    <w:rsid w:val="00B5578F"/>
    <w:rsid w:val="00B84FB0"/>
    <w:rsid w:val="00B864F3"/>
    <w:rsid w:val="00BC6A26"/>
    <w:rsid w:val="00BF0FEE"/>
    <w:rsid w:val="00BF4383"/>
    <w:rsid w:val="00C01EED"/>
    <w:rsid w:val="00C25575"/>
    <w:rsid w:val="00C41633"/>
    <w:rsid w:val="00C4518D"/>
    <w:rsid w:val="00CA3246"/>
    <w:rsid w:val="00CB00F4"/>
    <w:rsid w:val="00CB7095"/>
    <w:rsid w:val="00D26220"/>
    <w:rsid w:val="00D51868"/>
    <w:rsid w:val="00D86D82"/>
    <w:rsid w:val="00DA398C"/>
    <w:rsid w:val="00DD64C4"/>
    <w:rsid w:val="00E14558"/>
    <w:rsid w:val="00E4031F"/>
    <w:rsid w:val="00E4576C"/>
    <w:rsid w:val="00E7264F"/>
    <w:rsid w:val="00E85518"/>
    <w:rsid w:val="00EA415B"/>
    <w:rsid w:val="00F26250"/>
    <w:rsid w:val="00F56318"/>
    <w:rsid w:val="00F64F7E"/>
    <w:rsid w:val="00FE13F4"/>
    <w:rsid w:val="00FF3060"/>
    <w:rsid w:val="52D9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704ED6"/>
  <w15:docId w15:val="{FBCABA80-4468-48D4-8EBF-3CEEB361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558"/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BFF1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E2FF7E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2FF7E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2FF7E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92BD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92BD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93BF00" w:themeColor="accent1" w:themeShade="80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93BF00" w:themeColor="accent1" w:themeShade="80"/>
      <w:spacing w:val="5"/>
      <w:kern w:val="28"/>
      <w:sz w:val="40"/>
      <w:szCs w:val="40"/>
    </w:rPr>
  </w:style>
  <w:style w:type="paragraph" w:customStyle="1" w:styleId="Days">
    <w:name w:val="Day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7"/>
    <w:qFormat/>
    <w:rsid w:val="004214C8"/>
    <w:pPr>
      <w:spacing w:before="0" w:after="0"/>
      <w:jc w:val="right"/>
    </w:pPr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E2FF7E" w:themeColor="accent1" w:shadow="1"/>
        <w:left w:val="single" w:sz="2" w:space="10" w:color="E2FF7E" w:themeColor="accent1" w:shadow="1"/>
        <w:bottom w:val="single" w:sz="2" w:space="10" w:color="E2FF7E" w:themeColor="accent1" w:shadow="1"/>
        <w:right w:val="single" w:sz="2" w:space="10" w:color="E2FF7E" w:themeColor="accent1" w:shadow="1"/>
      </w:pBdr>
      <w:ind w:left="1152" w:right="1152"/>
    </w:pPr>
    <w:rPr>
      <w:i/>
      <w:iCs/>
      <w:color w:val="E2FF7E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19"/>
    <w:semiHidden/>
    <w:unhideWhenUsed/>
    <w:rsid w:val="0045537C"/>
    <w:pPr>
      <w:spacing w:after="0"/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19"/>
    <w:semiHidden/>
    <w:rsid w:val="0045537C"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E2FF7E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14558"/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E14558"/>
    <w:rPr>
      <w:rFonts w:asciiTheme="majorHAnsi" w:eastAsiaTheme="majorEastAsia" w:hAnsiTheme="majorHAnsi" w:cstheme="majorBidi"/>
      <w:b/>
      <w:bCs/>
      <w:color w:val="CBFF1E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E2FF7E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E2FF7E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E2FF7E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92B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92B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"/>
    <w:semiHidden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Quote">
    <w:name w:val="Quote"/>
    <w:basedOn w:val="Normal"/>
    <w:link w:val="Quote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8"/>
    <w:rPr>
      <w:iCs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4"/>
    <w:semiHidden/>
    <w:unhideWhenUsed/>
    <w:qFormat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4558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mmit%20ortho\AppData\Local\Microsoft\Office\16.0\DTS\en-US%7bA4EE34BD-3630-4C72-A4D7-58746526F60E%7d\%7b4CA5F278-DACD-4844-965F-EEE4AFC468E0%7dtf1638294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DAF414DEC84DCBBCF5D0D00C94E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83D49-7769-429A-8F83-AC8EDF4182A5}"/>
      </w:docPartPr>
      <w:docPartBody>
        <w:p w:rsidR="00E14996" w:rsidRDefault="00000000">
          <w:pPr>
            <w:pStyle w:val="5BDAF414DEC84DCBBCF5D0D00C94E100"/>
          </w:pPr>
          <w:r>
            <w:t>Sunday</w:t>
          </w:r>
        </w:p>
      </w:docPartBody>
    </w:docPart>
    <w:docPart>
      <w:docPartPr>
        <w:name w:val="6910E40314FB44EAB517F1F42B25F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A776B-EE1F-49FC-9BE6-45B8646ED299}"/>
      </w:docPartPr>
      <w:docPartBody>
        <w:p w:rsidR="00E14996" w:rsidRDefault="00000000">
          <w:pPr>
            <w:pStyle w:val="6910E40314FB44EAB517F1F42B25F1EA"/>
          </w:pPr>
          <w:r>
            <w:t>Monday</w:t>
          </w:r>
        </w:p>
      </w:docPartBody>
    </w:docPart>
    <w:docPart>
      <w:docPartPr>
        <w:name w:val="C58F5D09F24040699AF7BD1FE663B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A4C17-8165-4885-ADF1-A593E100AA77}"/>
      </w:docPartPr>
      <w:docPartBody>
        <w:p w:rsidR="00E14996" w:rsidRDefault="00000000">
          <w:pPr>
            <w:pStyle w:val="C58F5D09F24040699AF7BD1FE663B0C6"/>
          </w:pPr>
          <w:r>
            <w:t>Tuesday</w:t>
          </w:r>
        </w:p>
      </w:docPartBody>
    </w:docPart>
    <w:docPart>
      <w:docPartPr>
        <w:name w:val="5EBFBF81F22B497D8C6F1371C19B3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6DA6E-AD12-43DF-9EB3-31DE6517B8CD}"/>
      </w:docPartPr>
      <w:docPartBody>
        <w:p w:rsidR="00E14996" w:rsidRDefault="00000000">
          <w:pPr>
            <w:pStyle w:val="5EBFBF81F22B497D8C6F1371C19B3A8A"/>
          </w:pPr>
          <w:r>
            <w:t>Wednesday</w:t>
          </w:r>
        </w:p>
      </w:docPartBody>
    </w:docPart>
    <w:docPart>
      <w:docPartPr>
        <w:name w:val="E3019B76BE7B40D296A6658E18588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C8327-3616-4272-BD48-8367E8C732D6}"/>
      </w:docPartPr>
      <w:docPartBody>
        <w:p w:rsidR="00E14996" w:rsidRDefault="00000000">
          <w:pPr>
            <w:pStyle w:val="E3019B76BE7B40D296A6658E18588F3E"/>
          </w:pPr>
          <w:r>
            <w:t>Thursday</w:t>
          </w:r>
        </w:p>
      </w:docPartBody>
    </w:docPart>
    <w:docPart>
      <w:docPartPr>
        <w:name w:val="D11CE589C4AE4AC2ACDBA05B51792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3EB35-03A6-424C-9B29-32725B20E6FB}"/>
      </w:docPartPr>
      <w:docPartBody>
        <w:p w:rsidR="00E14996" w:rsidRDefault="00000000">
          <w:pPr>
            <w:pStyle w:val="D11CE589C4AE4AC2ACDBA05B51792BD1"/>
          </w:pPr>
          <w:r>
            <w:t>Friday</w:t>
          </w:r>
        </w:p>
      </w:docPartBody>
    </w:docPart>
    <w:docPart>
      <w:docPartPr>
        <w:name w:val="890E73D660644B6A8855C36C7D6DF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7DF2F-4FB8-48EE-9744-7EA3ACBD7B63}"/>
      </w:docPartPr>
      <w:docPartBody>
        <w:p w:rsidR="00E14996" w:rsidRDefault="00000000">
          <w:pPr>
            <w:pStyle w:val="890E73D660644B6A8855C36C7D6DFB9D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F0"/>
    <w:rsid w:val="001C2E84"/>
    <w:rsid w:val="00310C1C"/>
    <w:rsid w:val="00365670"/>
    <w:rsid w:val="00404C5B"/>
    <w:rsid w:val="004479A9"/>
    <w:rsid w:val="00491C8A"/>
    <w:rsid w:val="008266F0"/>
    <w:rsid w:val="00A37732"/>
    <w:rsid w:val="00DE23C8"/>
    <w:rsid w:val="00E1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8207C63BB84B3FA6105773CABB2A8A">
    <w:name w:val="908207C63BB84B3FA6105773CABB2A8A"/>
  </w:style>
  <w:style w:type="paragraph" w:customStyle="1" w:styleId="826F8CA845B443A7987777912B6AC495">
    <w:name w:val="826F8CA845B443A7987777912B6AC495"/>
  </w:style>
  <w:style w:type="paragraph" w:customStyle="1" w:styleId="C5F13988DB1C4D8993C4E7A66AF4FB8C">
    <w:name w:val="C5F13988DB1C4D8993C4E7A66AF4FB8C"/>
  </w:style>
  <w:style w:type="paragraph" w:customStyle="1" w:styleId="224C93EC52A6457098D9EAB36867E604">
    <w:name w:val="224C93EC52A6457098D9EAB36867E604"/>
  </w:style>
  <w:style w:type="paragraph" w:customStyle="1" w:styleId="775A566A724242C5A7B144473477E130">
    <w:name w:val="775A566A724242C5A7B144473477E130"/>
  </w:style>
  <w:style w:type="paragraph" w:customStyle="1" w:styleId="658CBB7866404AA1899268AFF7AC365A">
    <w:name w:val="658CBB7866404AA1899268AFF7AC365A"/>
  </w:style>
  <w:style w:type="paragraph" w:customStyle="1" w:styleId="9A32863C1DDC4B27A14CCA4D4DA13199">
    <w:name w:val="9A32863C1DDC4B27A14CCA4D4DA13199"/>
  </w:style>
  <w:style w:type="paragraph" w:customStyle="1" w:styleId="7BEE348251F84926BBAFBB40DBDC1D25">
    <w:name w:val="7BEE348251F84926BBAFBB40DBDC1D25"/>
  </w:style>
  <w:style w:type="paragraph" w:customStyle="1" w:styleId="CBE9C06DAABC4183AFEEDD7467A49893">
    <w:name w:val="CBE9C06DAABC4183AFEEDD7467A49893"/>
  </w:style>
  <w:style w:type="paragraph" w:customStyle="1" w:styleId="D8AC14C5222F4DDAA9EEF92D7EC51DEA">
    <w:name w:val="D8AC14C5222F4DDAA9EEF92D7EC51DEA"/>
  </w:style>
  <w:style w:type="paragraph" w:customStyle="1" w:styleId="413A3FF1D93C4A8597E9F2F1BB8855DA">
    <w:name w:val="413A3FF1D93C4A8597E9F2F1BB8855DA"/>
  </w:style>
  <w:style w:type="paragraph" w:customStyle="1" w:styleId="40DC2779FCD7400394D1BA1711FAAB68">
    <w:name w:val="40DC2779FCD7400394D1BA1711FAAB68"/>
  </w:style>
  <w:style w:type="paragraph" w:customStyle="1" w:styleId="720190DDD8384A6AA2BD49621EBE3498">
    <w:name w:val="720190DDD8384A6AA2BD49621EBE3498"/>
  </w:style>
  <w:style w:type="paragraph" w:customStyle="1" w:styleId="4E88A86576A44B76A79B419ACB417660">
    <w:name w:val="4E88A86576A44B76A79B419ACB417660"/>
  </w:style>
  <w:style w:type="paragraph" w:customStyle="1" w:styleId="7D987191F322481695A096CC57408E6E">
    <w:name w:val="7D987191F322481695A096CC57408E6E"/>
  </w:style>
  <w:style w:type="paragraph" w:customStyle="1" w:styleId="CD0D7F4681584DC5BB881637419D6EF6">
    <w:name w:val="CD0D7F4681584DC5BB881637419D6EF6"/>
  </w:style>
  <w:style w:type="paragraph" w:customStyle="1" w:styleId="1C307ABE66C741D1B55230C53BC5F65A">
    <w:name w:val="1C307ABE66C741D1B55230C53BC5F65A"/>
  </w:style>
  <w:style w:type="paragraph" w:customStyle="1" w:styleId="12A7D33B40614B16BBC58E37606B5DD5">
    <w:name w:val="12A7D33B40614B16BBC58E37606B5DD5"/>
  </w:style>
  <w:style w:type="paragraph" w:customStyle="1" w:styleId="6CC5A7C742844EDA8BA964B34CF8089D">
    <w:name w:val="6CC5A7C742844EDA8BA964B34CF8089D"/>
  </w:style>
  <w:style w:type="paragraph" w:customStyle="1" w:styleId="8B8CDE1801A14D39A5654665CB9ADB11">
    <w:name w:val="8B8CDE1801A14D39A5654665CB9ADB11"/>
  </w:style>
  <w:style w:type="paragraph" w:customStyle="1" w:styleId="6659506E350248489B7CA0971BE5B7D2">
    <w:name w:val="6659506E350248489B7CA0971BE5B7D2"/>
  </w:style>
  <w:style w:type="paragraph" w:customStyle="1" w:styleId="129CC27507164817BC6F6DB84485805E">
    <w:name w:val="129CC27507164817BC6F6DB84485805E"/>
  </w:style>
  <w:style w:type="paragraph" w:customStyle="1" w:styleId="EF5751961E3E400AA8F40DE4F1571C1D">
    <w:name w:val="EF5751961E3E400AA8F40DE4F1571C1D"/>
  </w:style>
  <w:style w:type="paragraph" w:customStyle="1" w:styleId="239E5590AB254A9C8EE26DBE457BF94E">
    <w:name w:val="239E5590AB254A9C8EE26DBE457BF94E"/>
  </w:style>
  <w:style w:type="paragraph" w:customStyle="1" w:styleId="C6C017033A184827BDE684CBB2C9D4BC">
    <w:name w:val="C6C017033A184827BDE684CBB2C9D4BC"/>
  </w:style>
  <w:style w:type="paragraph" w:customStyle="1" w:styleId="C67E0E2F8FDA4D479F01B86A6386EDC4">
    <w:name w:val="C67E0E2F8FDA4D479F01B86A6386EDC4"/>
  </w:style>
  <w:style w:type="paragraph" w:customStyle="1" w:styleId="C6D47596898B4AB59EA75C914A131595">
    <w:name w:val="C6D47596898B4AB59EA75C914A131595"/>
  </w:style>
  <w:style w:type="paragraph" w:customStyle="1" w:styleId="81DEDEA503BC4440B785F3C066AB895C">
    <w:name w:val="81DEDEA503BC4440B785F3C066AB895C"/>
  </w:style>
  <w:style w:type="paragraph" w:customStyle="1" w:styleId="7B8771A32ED04946AFF2BDD037DE8E90">
    <w:name w:val="7B8771A32ED04946AFF2BDD037DE8E90"/>
  </w:style>
  <w:style w:type="paragraph" w:customStyle="1" w:styleId="F053D38BA68746C3BFD368285E592322">
    <w:name w:val="F053D38BA68746C3BFD368285E592322"/>
  </w:style>
  <w:style w:type="paragraph" w:customStyle="1" w:styleId="0CD10D9F65B64C1DBC35C53E326201E5">
    <w:name w:val="0CD10D9F65B64C1DBC35C53E326201E5"/>
  </w:style>
  <w:style w:type="paragraph" w:customStyle="1" w:styleId="AEC58BA0DED4489CA7114E8DD7322FE9">
    <w:name w:val="AEC58BA0DED4489CA7114E8DD7322FE9"/>
  </w:style>
  <w:style w:type="paragraph" w:customStyle="1" w:styleId="D524909CCFFA4770BEFF9D88BA3AE40E">
    <w:name w:val="D524909CCFFA4770BEFF9D88BA3AE40E"/>
  </w:style>
  <w:style w:type="paragraph" w:customStyle="1" w:styleId="43654390B41F4558A90CE72006CD6E43">
    <w:name w:val="43654390B41F4558A90CE72006CD6E43"/>
  </w:style>
  <w:style w:type="paragraph" w:customStyle="1" w:styleId="88B6B469FFE64B17ADA4E09EA06A2DF5">
    <w:name w:val="88B6B469FFE64B17ADA4E09EA06A2DF5"/>
  </w:style>
  <w:style w:type="paragraph" w:customStyle="1" w:styleId="07832968EF6743FD9F839818EC388A1B">
    <w:name w:val="07832968EF6743FD9F839818EC388A1B"/>
  </w:style>
  <w:style w:type="paragraph" w:customStyle="1" w:styleId="9C11C3D3D46A45BC86FF1B50B41D6B5E">
    <w:name w:val="9C11C3D3D46A45BC86FF1B50B41D6B5E"/>
  </w:style>
  <w:style w:type="paragraph" w:customStyle="1" w:styleId="2D17CEF3454C4A58AB0FD1120849AEE1">
    <w:name w:val="2D17CEF3454C4A58AB0FD1120849AEE1"/>
  </w:style>
  <w:style w:type="paragraph" w:customStyle="1" w:styleId="42CE6F39A0984BE6ACB8908AF5BFB633">
    <w:name w:val="42CE6F39A0984BE6ACB8908AF5BFB633"/>
  </w:style>
  <w:style w:type="paragraph" w:customStyle="1" w:styleId="94C84D0CC2CF4D319030465C8CD04710">
    <w:name w:val="94C84D0CC2CF4D319030465C8CD04710"/>
  </w:style>
  <w:style w:type="paragraph" w:customStyle="1" w:styleId="A214465750584F869156C36EDD3621FF">
    <w:name w:val="A214465750584F869156C36EDD3621FF"/>
  </w:style>
  <w:style w:type="paragraph" w:customStyle="1" w:styleId="60595D87F3E1436195F3E6C175776C88">
    <w:name w:val="60595D87F3E1436195F3E6C175776C88"/>
  </w:style>
  <w:style w:type="paragraph" w:customStyle="1" w:styleId="CD065803FF78444BBE9838908E307B1A">
    <w:name w:val="CD065803FF78444BBE9838908E307B1A"/>
  </w:style>
  <w:style w:type="paragraph" w:customStyle="1" w:styleId="3DC960650B9C4CFA98560B00F581FD6D">
    <w:name w:val="3DC960650B9C4CFA98560B00F581FD6D"/>
  </w:style>
  <w:style w:type="paragraph" w:customStyle="1" w:styleId="F58AFA2AAD014D848448B88DDDC1872E">
    <w:name w:val="F58AFA2AAD014D848448B88DDDC1872E"/>
  </w:style>
  <w:style w:type="paragraph" w:customStyle="1" w:styleId="5C9B36AC2467445681DE809EEB2F6A0F">
    <w:name w:val="5C9B36AC2467445681DE809EEB2F6A0F"/>
  </w:style>
  <w:style w:type="paragraph" w:customStyle="1" w:styleId="5C2FDCF30DF24D9EAC200F4A85341D38">
    <w:name w:val="5C2FDCF30DF24D9EAC200F4A85341D38"/>
  </w:style>
  <w:style w:type="paragraph" w:customStyle="1" w:styleId="AFD2DC06CFEF4CFDB8642844D2285963">
    <w:name w:val="AFD2DC06CFEF4CFDB8642844D2285963"/>
  </w:style>
  <w:style w:type="paragraph" w:customStyle="1" w:styleId="CDED7186CD9E4B23BEC310253B2058E0">
    <w:name w:val="CDED7186CD9E4B23BEC310253B2058E0"/>
  </w:style>
  <w:style w:type="paragraph" w:customStyle="1" w:styleId="5BDAF414DEC84DCBBCF5D0D00C94E100">
    <w:name w:val="5BDAF414DEC84DCBBCF5D0D00C94E100"/>
  </w:style>
  <w:style w:type="paragraph" w:customStyle="1" w:styleId="6910E40314FB44EAB517F1F42B25F1EA">
    <w:name w:val="6910E40314FB44EAB517F1F42B25F1EA"/>
  </w:style>
  <w:style w:type="paragraph" w:customStyle="1" w:styleId="C58F5D09F24040699AF7BD1FE663B0C6">
    <w:name w:val="C58F5D09F24040699AF7BD1FE663B0C6"/>
  </w:style>
  <w:style w:type="paragraph" w:customStyle="1" w:styleId="5EBFBF81F22B497D8C6F1371C19B3A8A">
    <w:name w:val="5EBFBF81F22B497D8C6F1371C19B3A8A"/>
  </w:style>
  <w:style w:type="paragraph" w:customStyle="1" w:styleId="E3019B76BE7B40D296A6658E18588F3E">
    <w:name w:val="E3019B76BE7B40D296A6658E18588F3E"/>
  </w:style>
  <w:style w:type="paragraph" w:customStyle="1" w:styleId="D11CE589C4AE4AC2ACDBA05B51792BD1">
    <w:name w:val="D11CE589C4AE4AC2ACDBA05B51792BD1"/>
  </w:style>
  <w:style w:type="paragraph" w:customStyle="1" w:styleId="890E73D660644B6A8855C36C7D6DFB9D">
    <w:name w:val="890E73D660644B6A8855C36C7D6DFB9D"/>
  </w:style>
  <w:style w:type="paragraph" w:customStyle="1" w:styleId="939DCEE4A1564F538BD79FDD84F2852C">
    <w:name w:val="939DCEE4A1564F538BD79FDD84F2852C"/>
  </w:style>
  <w:style w:type="paragraph" w:customStyle="1" w:styleId="1E41D6B2328644A68561105524CB7BD4">
    <w:name w:val="1E41D6B2328644A68561105524CB7BD4"/>
  </w:style>
  <w:style w:type="paragraph" w:customStyle="1" w:styleId="D71B33A6DEE342099A122355CE8F528D">
    <w:name w:val="D71B33A6DEE342099A122355CE8F528D"/>
  </w:style>
  <w:style w:type="paragraph" w:customStyle="1" w:styleId="B37DBE12694847A7BF366A705DED060A">
    <w:name w:val="B37DBE12694847A7BF366A705DED060A"/>
  </w:style>
  <w:style w:type="paragraph" w:customStyle="1" w:styleId="E5D9A8C9201F4FF89AAC3940B5E7CDE9">
    <w:name w:val="E5D9A8C9201F4FF89AAC3940B5E7CDE9"/>
  </w:style>
  <w:style w:type="paragraph" w:customStyle="1" w:styleId="E7D8F0D58D654A199FAB2E2EDF1481F0">
    <w:name w:val="E7D8F0D58D654A199FAB2E2EDF1481F0"/>
  </w:style>
  <w:style w:type="paragraph" w:customStyle="1" w:styleId="E535ECBC78EB4CEA871E753F99AF820C">
    <w:name w:val="E535ECBC78EB4CEA871E753F99AF820C"/>
  </w:style>
  <w:style w:type="paragraph" w:customStyle="1" w:styleId="ECEB16C7C92841EA8A0F4915F42B8556">
    <w:name w:val="ECEB16C7C92841EA8A0F4915F42B8556"/>
  </w:style>
  <w:style w:type="paragraph" w:customStyle="1" w:styleId="7C783AD5BAC7492AB451876E188CCC22">
    <w:name w:val="7C783AD5BAC7492AB451876E188CCC22"/>
  </w:style>
  <w:style w:type="paragraph" w:customStyle="1" w:styleId="20395ED2F63543A4934230E05948282E">
    <w:name w:val="20395ED2F63543A4934230E05948282E"/>
  </w:style>
  <w:style w:type="paragraph" w:customStyle="1" w:styleId="BF5FDB26E6FC48CAA80011D29DA8D5FF">
    <w:name w:val="BF5FDB26E6FC48CAA80011D29DA8D5FF"/>
  </w:style>
  <w:style w:type="paragraph" w:customStyle="1" w:styleId="3F9606345F354F09B5CC23C27A613B89">
    <w:name w:val="3F9606345F354F09B5CC23C27A613B89"/>
  </w:style>
  <w:style w:type="paragraph" w:customStyle="1" w:styleId="89AE7E30F60D44E1B7B14CD880D29DDB">
    <w:name w:val="89AE7E30F60D44E1B7B14CD880D29DDB"/>
  </w:style>
  <w:style w:type="paragraph" w:customStyle="1" w:styleId="B0804380155E4A7EAD02F53C9081D1F2">
    <w:name w:val="B0804380155E4A7EAD02F53C9081D1F2"/>
  </w:style>
  <w:style w:type="paragraph" w:customStyle="1" w:styleId="927DB591DB774A2CBE318A52695FAB64">
    <w:name w:val="927DB591DB774A2CBE318A52695FAB64"/>
  </w:style>
  <w:style w:type="paragraph" w:customStyle="1" w:styleId="258025C5628D44E89D50CD4526B57E9E">
    <w:name w:val="258025C5628D44E89D50CD4526B57E9E"/>
  </w:style>
  <w:style w:type="paragraph" w:customStyle="1" w:styleId="AD81837DE5EB460BA9D4AFA7A2666B30">
    <w:name w:val="AD81837DE5EB460BA9D4AFA7A2666B30"/>
  </w:style>
  <w:style w:type="paragraph" w:customStyle="1" w:styleId="D4C22AB9946B486EA86E16E5C785DC1F">
    <w:name w:val="D4C22AB9946B486EA86E16E5C785DC1F"/>
  </w:style>
  <w:style w:type="paragraph" w:customStyle="1" w:styleId="B05D4D3659C44F1FB802E0D29645FF94">
    <w:name w:val="B05D4D3659C44F1FB802E0D29645FF94"/>
  </w:style>
  <w:style w:type="paragraph" w:customStyle="1" w:styleId="6F1906F5EAA6478CAF72B41D7B3D13A0">
    <w:name w:val="6F1906F5EAA6478CAF72B41D7B3D13A0"/>
  </w:style>
  <w:style w:type="paragraph" w:customStyle="1" w:styleId="F38657AFD3654FDFBEE5E87C4064CF21">
    <w:name w:val="F38657AFD3654FDFBEE5E87C4064CF21"/>
  </w:style>
  <w:style w:type="paragraph" w:customStyle="1" w:styleId="6AE50000D75240D8BEF3600BDA2198A4">
    <w:name w:val="6AE50000D75240D8BEF3600BDA2198A4"/>
  </w:style>
  <w:style w:type="paragraph" w:customStyle="1" w:styleId="88F9C04BC8124C7CAA78CC2DB3FEA3CD">
    <w:name w:val="88F9C04BC8124C7CAA78CC2DB3FEA3CD"/>
  </w:style>
  <w:style w:type="paragraph" w:customStyle="1" w:styleId="01FC0E7C6D8542A89C3BCCBAF17AC505">
    <w:name w:val="01FC0E7C6D8542A89C3BCCBAF17AC505"/>
  </w:style>
  <w:style w:type="paragraph" w:customStyle="1" w:styleId="03B4B71C18034E4B97BD84B1606E6EDE">
    <w:name w:val="03B4B71C18034E4B97BD84B1606E6EDE"/>
  </w:style>
  <w:style w:type="paragraph" w:customStyle="1" w:styleId="FD6E06BBC5714973B0F5CE85E1C4990E">
    <w:name w:val="FD6E06BBC5714973B0F5CE85E1C4990E"/>
  </w:style>
  <w:style w:type="paragraph" w:customStyle="1" w:styleId="35B97186B5CA4C6399F45EA3E865CC23">
    <w:name w:val="35B97186B5CA4C6399F45EA3E865CC23"/>
  </w:style>
  <w:style w:type="paragraph" w:customStyle="1" w:styleId="63D46CA2E02B46D1A20BD12224E3E634">
    <w:name w:val="63D46CA2E02B46D1A20BD12224E3E6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E2FF7E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73AA574-870F-43EB-9117-5A63792AB9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340E5D-D5B4-415D-954F-0D0852FF6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1D7A97-71FE-4F8B-A6C3-295B658661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{4CA5F278-DACD-4844-965F-EEE4AFC468E0}tf16382941_win32.dotx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summit ortho</dc:creator>
  <cp:keywords/>
  <dc:description/>
  <cp:lastModifiedBy>Summit Orthodontics</cp:lastModifiedBy>
  <cp:revision>2</cp:revision>
  <dcterms:created xsi:type="dcterms:W3CDTF">2026-01-08T01:04:00Z</dcterms:created>
  <dcterms:modified xsi:type="dcterms:W3CDTF">2026-01-08T01:04:00Z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